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09" w:rsidRPr="004B037C" w:rsidRDefault="00F47009" w:rsidP="00EF51AF">
      <w:pPr>
        <w:pBdr>
          <w:top w:val="single" w:sz="12" w:space="1" w:color="auto"/>
          <w:bottom w:val="single" w:sz="12" w:space="1" w:color="auto"/>
        </w:pBdr>
        <w:spacing w:line="230" w:lineRule="auto"/>
        <w:jc w:val="center"/>
        <w:rPr>
          <w:rFonts w:ascii="Book Antiqua" w:hAnsi="Book Antiqua" w:cs="Book Antiqua"/>
          <w:sz w:val="22"/>
          <w:szCs w:val="22"/>
        </w:rPr>
      </w:pPr>
      <w:r w:rsidRPr="004B037C">
        <w:rPr>
          <w:rFonts w:ascii="Book Antiqua" w:hAnsi="Book Antiqua" w:cs="Book Antiqua"/>
          <w:sz w:val="22"/>
          <w:szCs w:val="22"/>
        </w:rPr>
        <w:t>ФГБОУ ВО «Дальневосточный государственный аграрный университет»</w:t>
      </w:r>
    </w:p>
    <w:p w:rsidR="00F47009" w:rsidRPr="004B037C" w:rsidRDefault="00F47009" w:rsidP="00EF51AF">
      <w:pPr>
        <w:pBdr>
          <w:top w:val="single" w:sz="12" w:space="1" w:color="auto"/>
          <w:bottom w:val="single" w:sz="12" w:space="1" w:color="auto"/>
        </w:pBdr>
        <w:spacing w:line="230" w:lineRule="auto"/>
        <w:jc w:val="center"/>
        <w:rPr>
          <w:rFonts w:ascii="Book Antiqua" w:hAnsi="Book Antiqua" w:cs="Book Antiqua"/>
          <w:sz w:val="22"/>
          <w:szCs w:val="22"/>
        </w:rPr>
      </w:pPr>
      <w:r w:rsidRPr="004B037C">
        <w:rPr>
          <w:rFonts w:ascii="Book Antiqua" w:hAnsi="Book Antiqua" w:cs="Book Antiqua"/>
          <w:sz w:val="22"/>
          <w:szCs w:val="22"/>
        </w:rPr>
        <w:t>675005 Амурская обл., г. Благовещенск, ул. Политехническая, 86</w:t>
      </w:r>
    </w:p>
    <w:p w:rsidR="00F47009" w:rsidRDefault="00F47009" w:rsidP="00EF51AF">
      <w:pPr>
        <w:pBdr>
          <w:top w:val="single" w:sz="12" w:space="1" w:color="auto"/>
          <w:bottom w:val="single" w:sz="12" w:space="1" w:color="auto"/>
        </w:pBdr>
        <w:spacing w:line="230" w:lineRule="auto"/>
        <w:jc w:val="center"/>
        <w:rPr>
          <w:rFonts w:ascii="Book Antiqua" w:hAnsi="Book Antiqua" w:cs="Book Antiqua"/>
          <w:sz w:val="22"/>
          <w:szCs w:val="22"/>
        </w:rPr>
      </w:pPr>
      <w:r w:rsidRPr="004B037C">
        <w:rPr>
          <w:rFonts w:ascii="Book Antiqua" w:hAnsi="Book Antiqua" w:cs="Book Antiqua"/>
          <w:sz w:val="22"/>
          <w:szCs w:val="22"/>
        </w:rPr>
        <w:t xml:space="preserve">тел. </w:t>
      </w:r>
      <w:r>
        <w:rPr>
          <w:rFonts w:ascii="Book Antiqua" w:hAnsi="Book Antiqua" w:cs="Book Antiqua"/>
          <w:sz w:val="22"/>
          <w:szCs w:val="22"/>
        </w:rPr>
        <w:t xml:space="preserve">+7 </w:t>
      </w:r>
      <w:r w:rsidRPr="004E7EBB">
        <w:rPr>
          <w:rFonts w:ascii="Book Antiqua" w:hAnsi="Book Antiqua" w:cs="Book Antiqua"/>
          <w:sz w:val="22"/>
          <w:szCs w:val="22"/>
        </w:rPr>
        <w:t>(4162) 99-51-44</w:t>
      </w:r>
      <w:r w:rsidRPr="004B037C">
        <w:rPr>
          <w:rFonts w:ascii="Book Antiqua" w:hAnsi="Book Antiqua" w:cs="Book Antiqua"/>
          <w:sz w:val="22"/>
          <w:szCs w:val="22"/>
        </w:rPr>
        <w:t>, e</w:t>
      </w:r>
      <w:r w:rsidRPr="006D790C">
        <w:rPr>
          <w:rFonts w:ascii="Book Antiqua" w:hAnsi="Book Antiqua" w:cs="Book Antiqua"/>
          <w:sz w:val="22"/>
          <w:szCs w:val="22"/>
        </w:rPr>
        <w:t>-</w:t>
      </w:r>
      <w:r w:rsidRPr="004B037C">
        <w:rPr>
          <w:rFonts w:ascii="Book Antiqua" w:hAnsi="Book Antiqua" w:cs="Book Antiqua"/>
          <w:sz w:val="22"/>
          <w:szCs w:val="22"/>
        </w:rPr>
        <w:t>mail</w:t>
      </w:r>
      <w:r w:rsidRPr="006D790C">
        <w:rPr>
          <w:rFonts w:ascii="Book Antiqua" w:hAnsi="Book Antiqua" w:cs="Book Antiqua"/>
          <w:sz w:val="22"/>
          <w:szCs w:val="22"/>
        </w:rPr>
        <w:t>:</w:t>
      </w:r>
      <w:r w:rsidRPr="004B037C">
        <w:rPr>
          <w:rFonts w:ascii="Book Antiqua" w:hAnsi="Book Antiqua" w:cs="Book Antiqua"/>
          <w:sz w:val="22"/>
          <w:szCs w:val="22"/>
        </w:rPr>
        <w:t> </w:t>
      </w:r>
      <w:hyperlink r:id="rId5" w:tgtFrame="_blank" w:history="1">
        <w:r>
          <w:rPr>
            <w:rFonts w:ascii="Book Antiqua" w:hAnsi="Book Antiqua" w:cs="Book Antiqua"/>
            <w:sz w:val="22"/>
            <w:szCs w:val="22"/>
            <w:lang w:val="en-US"/>
          </w:rPr>
          <w:t>forest</w:t>
        </w:r>
        <w:r w:rsidRPr="00CA35BC">
          <w:rPr>
            <w:rFonts w:ascii="Book Antiqua" w:hAnsi="Book Antiqua" w:cs="Book Antiqua"/>
            <w:sz w:val="22"/>
            <w:szCs w:val="22"/>
          </w:rPr>
          <w:t>-</w:t>
        </w:r>
        <w:r>
          <w:rPr>
            <w:rFonts w:ascii="Book Antiqua" w:hAnsi="Book Antiqua" w:cs="Book Antiqua"/>
            <w:sz w:val="22"/>
            <w:szCs w:val="22"/>
            <w:lang w:val="en-US"/>
          </w:rPr>
          <w:t>forum</w:t>
        </w:r>
        <w:r w:rsidRPr="004B037C">
          <w:rPr>
            <w:rFonts w:ascii="Book Antiqua" w:hAnsi="Book Antiqua" w:cs="Book Antiqua"/>
            <w:sz w:val="22"/>
            <w:szCs w:val="22"/>
          </w:rPr>
          <w:t>@</w:t>
        </w:r>
        <w:r>
          <w:rPr>
            <w:rFonts w:ascii="Book Antiqua" w:hAnsi="Book Antiqua" w:cs="Book Antiqua"/>
            <w:sz w:val="22"/>
            <w:szCs w:val="22"/>
            <w:lang w:val="en-US"/>
          </w:rPr>
          <w:t>dalgau</w:t>
        </w:r>
        <w:r w:rsidRPr="004B037C">
          <w:rPr>
            <w:rFonts w:ascii="Book Antiqua" w:hAnsi="Book Antiqua" w:cs="Book Antiqua"/>
            <w:sz w:val="22"/>
            <w:szCs w:val="22"/>
          </w:rPr>
          <w:t>.ru</w:t>
        </w:r>
      </w:hyperlink>
    </w:p>
    <w:p w:rsidR="00F47009" w:rsidRPr="00C44AE5" w:rsidRDefault="00F47009" w:rsidP="00EF51AF">
      <w:pPr>
        <w:pBdr>
          <w:top w:val="single" w:sz="12" w:space="1" w:color="auto"/>
          <w:bottom w:val="single" w:sz="12" w:space="1" w:color="auto"/>
        </w:pBdr>
        <w:spacing w:line="230" w:lineRule="auto"/>
        <w:jc w:val="center"/>
        <w:rPr>
          <w:rFonts w:ascii="Book Antiqua" w:hAnsi="Book Antiqua" w:cs="Book Antiqua"/>
          <w:color w:val="000000"/>
          <w:sz w:val="22"/>
          <w:szCs w:val="22"/>
        </w:rPr>
      </w:pPr>
      <w:r w:rsidRPr="00C44AE5">
        <w:rPr>
          <w:rFonts w:ascii="Book Antiqua" w:hAnsi="Book Antiqua" w:cs="Book Antiqua"/>
          <w:color w:val="000000"/>
          <w:sz w:val="22"/>
          <w:szCs w:val="22"/>
          <w:lang w:val="en-US"/>
        </w:rPr>
        <w:t>www</w:t>
      </w:r>
      <w:r w:rsidRPr="00C44AE5">
        <w:rPr>
          <w:rFonts w:ascii="Book Antiqua" w:hAnsi="Book Antiqua" w:cs="Book Antiqua"/>
          <w:color w:val="000000"/>
          <w:sz w:val="22"/>
          <w:szCs w:val="22"/>
        </w:rPr>
        <w:t>.</w:t>
      </w:r>
      <w:r w:rsidRPr="00C44AE5">
        <w:rPr>
          <w:rFonts w:ascii="Book Antiqua" w:hAnsi="Book Antiqua" w:cs="Book Antiqua"/>
          <w:color w:val="000000"/>
          <w:sz w:val="22"/>
          <w:szCs w:val="22"/>
          <w:lang w:val="en-US"/>
        </w:rPr>
        <w:t>forest</w:t>
      </w:r>
      <w:r w:rsidRPr="00C44AE5">
        <w:rPr>
          <w:rFonts w:ascii="Book Antiqua" w:hAnsi="Book Antiqua" w:cs="Book Antiqua"/>
          <w:color w:val="000000"/>
          <w:sz w:val="22"/>
          <w:szCs w:val="22"/>
        </w:rPr>
        <w:t>-</w:t>
      </w:r>
      <w:r w:rsidRPr="00C44AE5">
        <w:rPr>
          <w:rFonts w:ascii="Book Antiqua" w:hAnsi="Book Antiqua" w:cs="Book Antiqua"/>
          <w:color w:val="000000"/>
          <w:sz w:val="22"/>
          <w:szCs w:val="22"/>
          <w:lang w:val="en-US"/>
        </w:rPr>
        <w:t>forum</w:t>
      </w:r>
      <w:r w:rsidRPr="00C44AE5">
        <w:rPr>
          <w:rFonts w:ascii="Book Antiqua" w:hAnsi="Book Antiqua" w:cs="Book Antiqua"/>
          <w:color w:val="000000"/>
          <w:sz w:val="22"/>
          <w:szCs w:val="22"/>
        </w:rPr>
        <w:t>.</w:t>
      </w:r>
      <w:r w:rsidRPr="00C44AE5">
        <w:rPr>
          <w:rFonts w:ascii="Book Antiqua" w:hAnsi="Book Antiqua" w:cs="Book Antiqua"/>
          <w:color w:val="000000"/>
          <w:sz w:val="22"/>
          <w:szCs w:val="22"/>
          <w:lang w:val="en-US"/>
        </w:rPr>
        <w:t>dalgau</w:t>
      </w:r>
      <w:r w:rsidRPr="00C44AE5">
        <w:rPr>
          <w:rFonts w:ascii="Book Antiqua" w:hAnsi="Book Antiqua" w:cs="Book Antiqua"/>
          <w:color w:val="000000"/>
          <w:sz w:val="22"/>
          <w:szCs w:val="22"/>
        </w:rPr>
        <w:t>.</w:t>
      </w:r>
      <w:r w:rsidRPr="00C44AE5">
        <w:rPr>
          <w:rFonts w:ascii="Book Antiqua" w:hAnsi="Book Antiqua" w:cs="Book Antiqua"/>
          <w:color w:val="000000"/>
          <w:sz w:val="22"/>
          <w:szCs w:val="22"/>
          <w:lang w:val="en-US"/>
        </w:rPr>
        <w:t>ru</w:t>
      </w:r>
    </w:p>
    <w:p w:rsidR="00F47009" w:rsidRPr="006D790C" w:rsidRDefault="00F47009" w:rsidP="000D05A1">
      <w:pPr>
        <w:spacing w:line="276" w:lineRule="auto"/>
        <w:jc w:val="center"/>
        <w:rPr>
          <w:b w:val="0"/>
          <w:bCs w:val="0"/>
        </w:rPr>
      </w:pPr>
    </w:p>
    <w:p w:rsidR="00F47009" w:rsidRPr="00C430B4" w:rsidRDefault="00F47009" w:rsidP="00C430B4">
      <w:pPr>
        <w:pStyle w:val="NoSpacing"/>
        <w:jc w:val="center"/>
        <w:rPr>
          <w:b w:val="0"/>
          <w:bCs w:val="0"/>
        </w:rPr>
      </w:pPr>
      <w:r w:rsidRPr="00C430B4">
        <w:rPr>
          <w:b w:val="0"/>
          <w:bCs w:val="0"/>
        </w:rPr>
        <w:t>И</w:t>
      </w:r>
      <w:r>
        <w:rPr>
          <w:b w:val="0"/>
          <w:bCs w:val="0"/>
        </w:rPr>
        <w:t>НФОРМАЦИОННОЕ ПИСЬМО</w:t>
      </w:r>
    </w:p>
    <w:p w:rsidR="00F47009" w:rsidRPr="00C430B4" w:rsidRDefault="00F47009" w:rsidP="00C430B4">
      <w:pPr>
        <w:pStyle w:val="NoSpacing"/>
        <w:jc w:val="center"/>
        <w:rPr>
          <w:b w:val="0"/>
          <w:bCs w:val="0"/>
          <w:caps/>
        </w:rPr>
      </w:pPr>
    </w:p>
    <w:p w:rsidR="00F47009" w:rsidRPr="00C430B4" w:rsidRDefault="00F47009" w:rsidP="00C430B4">
      <w:pPr>
        <w:pStyle w:val="NoSpacing"/>
        <w:jc w:val="center"/>
        <w:rPr>
          <w:b w:val="0"/>
          <w:bCs w:val="0"/>
          <w:caps/>
        </w:rPr>
      </w:pPr>
      <w:r w:rsidRPr="00C430B4">
        <w:rPr>
          <w:b w:val="0"/>
          <w:bCs w:val="0"/>
        </w:rPr>
        <w:t>Уважаемые коллеги</w:t>
      </w:r>
      <w:r w:rsidRPr="00C430B4">
        <w:rPr>
          <w:b w:val="0"/>
          <w:bCs w:val="0"/>
          <w:caps/>
        </w:rPr>
        <w:t>!</w:t>
      </w:r>
    </w:p>
    <w:p w:rsidR="00F47009" w:rsidRPr="00C430B4" w:rsidRDefault="00F47009" w:rsidP="00C430B4">
      <w:pPr>
        <w:pStyle w:val="NoSpacing"/>
        <w:jc w:val="center"/>
        <w:rPr>
          <w:b w:val="0"/>
          <w:bCs w:val="0"/>
          <w:caps/>
        </w:rPr>
      </w:pPr>
    </w:p>
    <w:p w:rsidR="00F47009" w:rsidRPr="00C430B4" w:rsidRDefault="00F47009" w:rsidP="00B548F7">
      <w:pPr>
        <w:pStyle w:val="NoSpacing"/>
        <w:jc w:val="center"/>
        <w:rPr>
          <w:b w:val="0"/>
          <w:bCs w:val="0"/>
        </w:rPr>
      </w:pPr>
      <w:r w:rsidRPr="00C430B4">
        <w:rPr>
          <w:b w:val="0"/>
          <w:bCs w:val="0"/>
        </w:rPr>
        <w:t>Дальневосточный государственный аграрный университет</w:t>
      </w:r>
    </w:p>
    <w:p w:rsidR="00F47009" w:rsidRPr="00F52D71" w:rsidRDefault="00F47009" w:rsidP="001E20C4">
      <w:pPr>
        <w:pStyle w:val="NoSpacing"/>
        <w:jc w:val="center"/>
        <w:rPr>
          <w:b w:val="0"/>
          <w:bCs w:val="0"/>
        </w:rPr>
      </w:pPr>
      <w:r w:rsidRPr="00F52D71">
        <w:rPr>
          <w:b w:val="0"/>
          <w:bCs w:val="0"/>
        </w:rPr>
        <w:t>приглашает вас принять участие</w:t>
      </w:r>
    </w:p>
    <w:p w:rsidR="00F47009" w:rsidRPr="00F52D71" w:rsidRDefault="00F47009" w:rsidP="00C430B4">
      <w:pPr>
        <w:pStyle w:val="NoSpacing"/>
        <w:jc w:val="center"/>
        <w:rPr>
          <w:b w:val="0"/>
          <w:bCs w:val="0"/>
        </w:rPr>
      </w:pPr>
      <w:r w:rsidRPr="00F52D71">
        <w:rPr>
          <w:b w:val="0"/>
          <w:bCs w:val="0"/>
        </w:rPr>
        <w:t xml:space="preserve">в </w:t>
      </w:r>
    </w:p>
    <w:p w:rsidR="00F47009" w:rsidRPr="00F52D71" w:rsidRDefault="00F47009" w:rsidP="00C430B4">
      <w:pPr>
        <w:pStyle w:val="NoSpacing"/>
        <w:jc w:val="center"/>
        <w:rPr>
          <w:b w:val="0"/>
          <w:bCs w:val="0"/>
        </w:rPr>
      </w:pPr>
    </w:p>
    <w:p w:rsidR="00F47009" w:rsidRPr="00F52D71" w:rsidRDefault="00F47009" w:rsidP="00C430B4">
      <w:pPr>
        <w:pStyle w:val="NoSpacing"/>
        <w:jc w:val="center"/>
        <w:rPr>
          <w:b w:val="0"/>
          <w:bCs w:val="0"/>
        </w:rPr>
      </w:pPr>
      <w:r w:rsidRPr="00F52D71">
        <w:rPr>
          <w:b w:val="0"/>
          <w:bCs w:val="0"/>
        </w:rPr>
        <w:t>XЮбилейном</w:t>
      </w:r>
    </w:p>
    <w:p w:rsidR="00F47009" w:rsidRPr="00F52D71" w:rsidRDefault="00F47009" w:rsidP="00C430B4">
      <w:pPr>
        <w:pStyle w:val="NoSpacing"/>
        <w:jc w:val="center"/>
        <w:rPr>
          <w:b w:val="0"/>
          <w:bCs w:val="0"/>
        </w:rPr>
      </w:pPr>
      <w:r w:rsidRPr="00F52D71">
        <w:rPr>
          <w:b w:val="0"/>
          <w:bCs w:val="0"/>
        </w:rPr>
        <w:t>международномфоруме</w:t>
      </w:r>
    </w:p>
    <w:p w:rsidR="00F47009" w:rsidRPr="00F52D71" w:rsidRDefault="00F47009" w:rsidP="00C430B4">
      <w:pPr>
        <w:pStyle w:val="NoSpacing"/>
        <w:jc w:val="center"/>
      </w:pPr>
      <w:r w:rsidRPr="00F52D71">
        <w:t>ОХРАНА И РАЦИОНАЛЬНОЕ ИСПОЛЬЗОВАНИЕ ЛЕСНЫХ РЕСУРСОВ</w:t>
      </w:r>
    </w:p>
    <w:p w:rsidR="00F47009" w:rsidRPr="00F52D71" w:rsidRDefault="00F47009" w:rsidP="00C430B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F52D71">
        <w:rPr>
          <w:rFonts w:eastAsia="Times New Roman"/>
          <w:b w:val="0"/>
          <w:bCs w:val="0"/>
          <w:kern w:val="0"/>
          <w:lang w:eastAsia="en-US"/>
        </w:rPr>
        <w:t>5-6июня 2019г.</w:t>
      </w:r>
    </w:p>
    <w:p w:rsidR="00F47009" w:rsidRPr="00F52D71" w:rsidRDefault="00F47009" w:rsidP="00C430B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F52D71">
        <w:rPr>
          <w:rFonts w:eastAsia="Times New Roman"/>
          <w:b w:val="0"/>
          <w:bCs w:val="0"/>
          <w:kern w:val="0"/>
          <w:lang w:eastAsia="en-US"/>
        </w:rPr>
        <w:t>в г. Благовещенске, Амурской области</w:t>
      </w:r>
    </w:p>
    <w:p w:rsidR="00F47009" w:rsidRPr="00F52D71" w:rsidRDefault="00F47009" w:rsidP="00C430B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</w:p>
    <w:p w:rsidR="00F47009" w:rsidRPr="00F52D71" w:rsidRDefault="00F47009" w:rsidP="000E1159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F52D71">
        <w:rPr>
          <w:rFonts w:eastAsia="Times New Roman"/>
          <w:b w:val="0"/>
          <w:bCs w:val="0"/>
          <w:kern w:val="0"/>
          <w:lang w:eastAsia="en-US"/>
        </w:rPr>
        <w:t>ОРГАНИЗАТОРЫ ФОРУМА:</w:t>
      </w:r>
    </w:p>
    <w:p w:rsidR="00F47009" w:rsidRPr="00F52D71" w:rsidRDefault="00F47009" w:rsidP="001E20C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F52D71">
        <w:rPr>
          <w:rFonts w:eastAsia="Times New Roman"/>
          <w:b w:val="0"/>
          <w:bCs w:val="0"/>
          <w:kern w:val="0"/>
          <w:lang w:eastAsia="en-US"/>
        </w:rPr>
        <w:t>ФГБОУ ВО Дальневосточный государственный аграрный университет</w:t>
      </w:r>
    </w:p>
    <w:p w:rsidR="00F47009" w:rsidRPr="00F52D71" w:rsidRDefault="00F47009" w:rsidP="00E9545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F52D71">
        <w:rPr>
          <w:rFonts w:eastAsia="Times New Roman"/>
          <w:b w:val="0"/>
          <w:bCs w:val="0"/>
          <w:kern w:val="0"/>
          <w:lang w:eastAsia="en-US"/>
        </w:rPr>
        <w:t>Управление лесного хозяйства округа Хэйхэ (КНР)</w:t>
      </w:r>
    </w:p>
    <w:p w:rsidR="00F47009" w:rsidRPr="00F52D71" w:rsidRDefault="00F47009" w:rsidP="00C430B4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</w:p>
    <w:p w:rsidR="00F47009" w:rsidRPr="00F52D71" w:rsidRDefault="00F47009" w:rsidP="00C430B4">
      <w:pPr>
        <w:pStyle w:val="NoSpacing"/>
        <w:ind w:firstLine="567"/>
        <w:jc w:val="both"/>
        <w:rPr>
          <w:b w:val="0"/>
          <w:bCs w:val="0"/>
          <w:lang w:eastAsia="en-US"/>
        </w:rPr>
      </w:pPr>
      <w:r w:rsidRPr="00F52D71">
        <w:rPr>
          <w:b w:val="0"/>
          <w:bCs w:val="0"/>
          <w:lang w:eastAsia="en-US"/>
        </w:rPr>
        <w:t>За годы проведения мероприятия в России и КНР форумстал серьезноймеждународной дискуссионной площадкой, позволяющейобсуждать и решать актуальные вопросы экологии, лесного и охотничьего хозяйства.Форум объединяет не только специалистов и ученых, но и представителей власти, различных организаций, занимающихся практическими вопросами регулирования и управления в этих сферах.</w:t>
      </w:r>
    </w:p>
    <w:p w:rsidR="00F47009" w:rsidRPr="00F52D71" w:rsidRDefault="00F47009" w:rsidP="009910F1">
      <w:pPr>
        <w:pStyle w:val="NoSpacing"/>
        <w:ind w:firstLine="567"/>
        <w:jc w:val="both"/>
        <w:rPr>
          <w:b w:val="0"/>
          <w:bCs w:val="0"/>
          <w:lang w:eastAsia="en-US"/>
        </w:rPr>
      </w:pPr>
      <w:r w:rsidRPr="00F52D71">
        <w:rPr>
          <w:b w:val="0"/>
          <w:bCs w:val="0"/>
          <w:lang w:eastAsia="en-US"/>
        </w:rPr>
        <w:t>Участники форума могут выступить с пленарными и секционными докладами, а также участвовать заочно. Сборник докладов будет издан и вручен участнику при регистрации или выслан автору по почте.</w:t>
      </w:r>
    </w:p>
    <w:p w:rsidR="00F47009" w:rsidRPr="0028432C" w:rsidRDefault="00F47009" w:rsidP="00B548F7">
      <w:pPr>
        <w:pStyle w:val="NoSpacing"/>
        <w:ind w:firstLine="567"/>
        <w:jc w:val="both"/>
        <w:rPr>
          <w:b w:val="0"/>
          <w:bCs w:val="0"/>
          <w:lang w:eastAsia="en-US"/>
        </w:rPr>
      </w:pPr>
      <w:r w:rsidRPr="00F52D71">
        <w:rPr>
          <w:b w:val="0"/>
          <w:bCs w:val="0"/>
          <w:lang w:eastAsia="en-US"/>
        </w:rPr>
        <w:t>К участию приглашаются учёные и специалисты в области экологии, лесного и охотничьего хозяйства, а также молодые ученые.</w:t>
      </w:r>
    </w:p>
    <w:p w:rsidR="00F47009" w:rsidRPr="00C430B4" w:rsidRDefault="00F47009" w:rsidP="00B548F7">
      <w:pPr>
        <w:pStyle w:val="NoSpacing"/>
        <w:ind w:firstLine="567"/>
        <w:jc w:val="both"/>
        <w:rPr>
          <w:b w:val="0"/>
          <w:bCs w:val="0"/>
          <w:lang w:eastAsia="en-US"/>
        </w:rPr>
      </w:pPr>
    </w:p>
    <w:p w:rsidR="00F47009" w:rsidRPr="00C430B4" w:rsidRDefault="00F47009" w:rsidP="00C430B4">
      <w:pPr>
        <w:pStyle w:val="NoSpacing"/>
        <w:jc w:val="center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 xml:space="preserve">РАБОЧИЕ </w:t>
      </w:r>
      <w:r w:rsidRPr="00C430B4">
        <w:rPr>
          <w:b w:val="0"/>
          <w:bCs w:val="0"/>
          <w:lang w:eastAsia="en-US"/>
        </w:rPr>
        <w:t>ЯЗЫКИ:</w:t>
      </w:r>
    </w:p>
    <w:p w:rsidR="00F47009" w:rsidRPr="00C430B4" w:rsidRDefault="00F47009" w:rsidP="00C430B4">
      <w:pPr>
        <w:pStyle w:val="NoSpacing"/>
        <w:jc w:val="center"/>
        <w:rPr>
          <w:b w:val="0"/>
          <w:bCs w:val="0"/>
          <w:lang w:eastAsia="en-US"/>
        </w:rPr>
      </w:pPr>
      <w:r>
        <w:rPr>
          <w:b w:val="0"/>
          <w:bCs w:val="0"/>
          <w:lang w:eastAsia="en-US"/>
        </w:rPr>
        <w:t>к</w:t>
      </w:r>
      <w:r w:rsidRPr="00C430B4">
        <w:rPr>
          <w:b w:val="0"/>
          <w:bCs w:val="0"/>
          <w:lang w:eastAsia="en-US"/>
        </w:rPr>
        <w:t>итайский</w:t>
      </w:r>
      <w:r>
        <w:rPr>
          <w:b w:val="0"/>
          <w:bCs w:val="0"/>
          <w:lang w:eastAsia="en-US"/>
        </w:rPr>
        <w:t>,</w:t>
      </w:r>
      <w:r w:rsidRPr="00C430B4">
        <w:rPr>
          <w:b w:val="0"/>
          <w:bCs w:val="0"/>
          <w:lang w:eastAsia="en-US"/>
        </w:rPr>
        <w:t xml:space="preserve">русский, </w:t>
      </w:r>
      <w:r>
        <w:rPr>
          <w:b w:val="0"/>
          <w:bCs w:val="0"/>
          <w:lang w:eastAsia="en-US"/>
        </w:rPr>
        <w:t>английский (дополнительно)</w:t>
      </w:r>
    </w:p>
    <w:p w:rsidR="00F47009" w:rsidRPr="00C430B4" w:rsidRDefault="00F47009" w:rsidP="00C430B4">
      <w:pPr>
        <w:pStyle w:val="NoSpacing"/>
        <w:rPr>
          <w:b w:val="0"/>
          <w:bCs w:val="0"/>
        </w:rPr>
      </w:pPr>
    </w:p>
    <w:p w:rsidR="00F47009" w:rsidRPr="00C430B4" w:rsidRDefault="00F47009" w:rsidP="00C430B4">
      <w:pPr>
        <w:pStyle w:val="NoSpacing"/>
        <w:jc w:val="center"/>
        <w:rPr>
          <w:b w:val="0"/>
          <w:bCs w:val="0"/>
        </w:rPr>
      </w:pPr>
      <w:r w:rsidRPr="00C430B4">
        <w:rPr>
          <w:b w:val="0"/>
          <w:bCs w:val="0"/>
        </w:rPr>
        <w:t xml:space="preserve">РАБОТА </w:t>
      </w:r>
      <w:r>
        <w:rPr>
          <w:b w:val="0"/>
          <w:bCs w:val="0"/>
        </w:rPr>
        <w:t>ФОРУМА</w:t>
      </w:r>
      <w:r w:rsidRPr="00C430B4">
        <w:rPr>
          <w:b w:val="0"/>
          <w:bCs w:val="0"/>
        </w:rPr>
        <w:t xml:space="preserve"> БУДЕТ ПРОВОДИТЬСЯ ПО СЛЕДУЮЩИМ СЕКЦИЯМ:</w:t>
      </w:r>
    </w:p>
    <w:p w:rsidR="00F47009" w:rsidRDefault="00F47009" w:rsidP="00CB7C4F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</w:p>
    <w:p w:rsidR="00F47009" w:rsidRPr="00C430B4" w:rsidRDefault="00F47009" w:rsidP="00CB7C4F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C430B4">
        <w:rPr>
          <w:rFonts w:eastAsia="Times New Roman"/>
          <w:b w:val="0"/>
          <w:bCs w:val="0"/>
          <w:kern w:val="0"/>
          <w:lang w:eastAsia="en-US"/>
        </w:rPr>
        <w:t>Секция 1</w:t>
      </w:r>
      <w:r>
        <w:rPr>
          <w:rFonts w:eastAsia="Times New Roman"/>
          <w:b w:val="0"/>
          <w:bCs w:val="0"/>
          <w:kern w:val="0"/>
          <w:lang w:eastAsia="en-US"/>
        </w:rPr>
        <w:t>.</w:t>
      </w:r>
      <w:r w:rsidRPr="00C430B4">
        <w:rPr>
          <w:rFonts w:eastAsia="Times New Roman"/>
          <w:b w:val="0"/>
          <w:bCs w:val="0"/>
          <w:kern w:val="0"/>
          <w:lang w:eastAsia="en-US"/>
        </w:rPr>
        <w:t xml:space="preserve"> Рациональное лесопользование и лесовосстановление</w:t>
      </w:r>
      <w:r>
        <w:rPr>
          <w:rFonts w:eastAsia="Times New Roman"/>
          <w:b w:val="0"/>
          <w:bCs w:val="0"/>
          <w:kern w:val="0"/>
          <w:lang w:eastAsia="en-US"/>
        </w:rPr>
        <w:t>;</w:t>
      </w:r>
    </w:p>
    <w:p w:rsidR="00F47009" w:rsidRDefault="00F47009" w:rsidP="00CB7C4F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C430B4">
        <w:rPr>
          <w:rFonts w:eastAsia="Times New Roman"/>
          <w:b w:val="0"/>
          <w:bCs w:val="0"/>
          <w:kern w:val="0"/>
          <w:lang w:eastAsia="en-US"/>
        </w:rPr>
        <w:t xml:space="preserve">Секция </w:t>
      </w:r>
      <w:r>
        <w:rPr>
          <w:rFonts w:eastAsia="Times New Roman"/>
          <w:b w:val="0"/>
          <w:bCs w:val="0"/>
          <w:kern w:val="0"/>
          <w:lang w:eastAsia="en-US"/>
        </w:rPr>
        <w:t>2.</w:t>
      </w:r>
      <w:r w:rsidRPr="00C430B4">
        <w:rPr>
          <w:rFonts w:eastAsia="Times New Roman"/>
          <w:b w:val="0"/>
          <w:bCs w:val="0"/>
          <w:kern w:val="0"/>
          <w:lang w:eastAsia="en-US"/>
        </w:rPr>
        <w:t>Плодово-ягодные растения</w:t>
      </w:r>
      <w:r>
        <w:rPr>
          <w:rFonts w:eastAsia="Times New Roman"/>
          <w:b w:val="0"/>
          <w:bCs w:val="0"/>
          <w:kern w:val="0"/>
          <w:lang w:eastAsia="en-US"/>
        </w:rPr>
        <w:t>, их выращивание и переработка;</w:t>
      </w:r>
    </w:p>
    <w:p w:rsidR="00F47009" w:rsidRDefault="00F47009" w:rsidP="001556FB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>
        <w:rPr>
          <w:rFonts w:eastAsia="Times New Roman"/>
          <w:b w:val="0"/>
          <w:bCs w:val="0"/>
          <w:kern w:val="0"/>
          <w:lang w:eastAsia="en-US"/>
        </w:rPr>
        <w:t xml:space="preserve">Секция 3. </w:t>
      </w:r>
      <w:r w:rsidRPr="002E3309">
        <w:rPr>
          <w:rFonts w:eastAsia="Times New Roman"/>
          <w:b w:val="0"/>
          <w:bCs w:val="0"/>
          <w:kern w:val="0"/>
          <w:lang w:eastAsia="en-US"/>
        </w:rPr>
        <w:t>Благоустройство и озеленение городских и сельских территорий;</w:t>
      </w:r>
    </w:p>
    <w:p w:rsidR="00F47009" w:rsidRDefault="00F47009" w:rsidP="001556FB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>
        <w:rPr>
          <w:rFonts w:eastAsia="Times New Roman"/>
          <w:b w:val="0"/>
          <w:bCs w:val="0"/>
          <w:kern w:val="0"/>
          <w:lang w:eastAsia="en-US"/>
        </w:rPr>
        <w:t xml:space="preserve">Секция 4. </w:t>
      </w:r>
      <w:r w:rsidRPr="002E3309">
        <w:rPr>
          <w:rFonts w:eastAsia="Times New Roman"/>
          <w:b w:val="0"/>
          <w:bCs w:val="0"/>
          <w:kern w:val="0"/>
          <w:lang w:eastAsia="en-US"/>
        </w:rPr>
        <w:t>Зеленая энергетика и нетрадиционные источники энергии;</w:t>
      </w:r>
    </w:p>
    <w:p w:rsidR="00F47009" w:rsidRPr="0028432C" w:rsidRDefault="00F47009" w:rsidP="001556FB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>
        <w:rPr>
          <w:rFonts w:eastAsia="Times New Roman"/>
          <w:b w:val="0"/>
          <w:bCs w:val="0"/>
          <w:kern w:val="0"/>
          <w:lang w:eastAsia="en-US"/>
        </w:rPr>
        <w:t xml:space="preserve">Секция 5. </w:t>
      </w:r>
      <w:r w:rsidRPr="002E3309">
        <w:rPr>
          <w:rFonts w:eastAsia="Times New Roman"/>
          <w:b w:val="0"/>
          <w:bCs w:val="0"/>
          <w:kern w:val="0"/>
          <w:lang w:eastAsia="en-US"/>
        </w:rPr>
        <w:t xml:space="preserve">Молодежная </w:t>
      </w:r>
      <w:r w:rsidRPr="0028432C">
        <w:rPr>
          <w:rFonts w:eastAsia="Times New Roman"/>
          <w:b w:val="0"/>
          <w:bCs w:val="0"/>
          <w:kern w:val="0"/>
          <w:lang w:eastAsia="en-US"/>
        </w:rPr>
        <w:t>площадка с обсуждением всех направлений Форума</w:t>
      </w:r>
    </w:p>
    <w:p w:rsidR="00F47009" w:rsidRPr="00C430B4" w:rsidRDefault="00F47009" w:rsidP="001556FB">
      <w:pPr>
        <w:pStyle w:val="NoSpacing"/>
        <w:jc w:val="center"/>
        <w:rPr>
          <w:rFonts w:eastAsia="Times New Roman"/>
          <w:b w:val="0"/>
          <w:bCs w:val="0"/>
          <w:kern w:val="0"/>
          <w:lang w:eastAsia="en-US"/>
        </w:rPr>
      </w:pPr>
      <w:r w:rsidRPr="002E3309">
        <w:rPr>
          <w:rFonts w:eastAsia="Times New Roman"/>
          <w:b w:val="0"/>
          <w:bCs w:val="0"/>
          <w:kern w:val="0"/>
          <w:lang w:eastAsia="en-US"/>
        </w:rPr>
        <w:t>(возраст участников от 18 до 35 лет, начинающие ученые).</w:t>
      </w:r>
    </w:p>
    <w:p w:rsidR="00F47009" w:rsidRPr="00C430B4" w:rsidRDefault="00F47009" w:rsidP="00C430B4">
      <w:pPr>
        <w:pStyle w:val="NoSpacing"/>
        <w:rPr>
          <w:rFonts w:eastAsia="Times New Roman"/>
          <w:b w:val="0"/>
          <w:bCs w:val="0"/>
          <w:kern w:val="0"/>
          <w:lang w:eastAsia="en-US"/>
        </w:rPr>
      </w:pPr>
    </w:p>
    <w:p w:rsidR="00F47009" w:rsidRPr="00FC3D96" w:rsidRDefault="00F47009" w:rsidP="00094C36">
      <w:pPr>
        <w:pStyle w:val="NoSpacing"/>
        <w:jc w:val="center"/>
        <w:rPr>
          <w:b w:val="0"/>
          <w:bCs w:val="0"/>
        </w:rPr>
      </w:pPr>
      <w:r w:rsidRPr="00C430B4">
        <w:rPr>
          <w:b w:val="0"/>
          <w:bCs w:val="0"/>
        </w:rPr>
        <w:t>УСЛОВИЯ УЧАСТИЯ:</w:t>
      </w: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 xml:space="preserve">Желающие принять участие в </w:t>
      </w:r>
      <w:r>
        <w:rPr>
          <w:b w:val="0"/>
          <w:bCs w:val="0"/>
        </w:rPr>
        <w:t>форуме</w:t>
      </w:r>
      <w:r w:rsidRPr="00C430B4">
        <w:rPr>
          <w:b w:val="0"/>
          <w:bCs w:val="0"/>
        </w:rPr>
        <w:t xml:space="preserve"> должны</w:t>
      </w:r>
      <w:r>
        <w:rPr>
          <w:b w:val="0"/>
          <w:bCs w:val="0"/>
        </w:rPr>
        <w:t>:</w:t>
      </w: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1. Н</w:t>
      </w:r>
      <w:r w:rsidRPr="00C430B4">
        <w:rPr>
          <w:b w:val="0"/>
          <w:bCs w:val="0"/>
        </w:rPr>
        <w:t>аправить в адрес оргкомитета</w:t>
      </w:r>
      <w:r>
        <w:rPr>
          <w:b w:val="0"/>
          <w:bCs w:val="0"/>
        </w:rPr>
        <w:t xml:space="preserve"> на </w:t>
      </w:r>
      <w:hyperlink r:id="rId6" w:history="1"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forest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-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forum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@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dalgau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.ru</w:t>
        </w:r>
      </w:hyperlink>
      <w:r w:rsidRPr="00C430B4">
        <w:rPr>
          <w:b w:val="0"/>
          <w:bCs w:val="0"/>
        </w:rPr>
        <w:t xml:space="preserve"> заполненную</w:t>
      </w:r>
      <w:r>
        <w:rPr>
          <w:b w:val="0"/>
          <w:bCs w:val="0"/>
        </w:rPr>
        <w:t>в электронном виде</w:t>
      </w:r>
      <w:r w:rsidRPr="00C430B4">
        <w:rPr>
          <w:b w:val="0"/>
          <w:bCs w:val="0"/>
        </w:rPr>
        <w:t xml:space="preserve"> регистрац</w:t>
      </w:r>
      <w:r>
        <w:rPr>
          <w:b w:val="0"/>
          <w:bCs w:val="0"/>
        </w:rPr>
        <w:t xml:space="preserve">ионную форму участника (прилагается), либо пройти регистрацию на сайте мероприятия </w:t>
      </w:r>
      <w:hyperlink r:id="rId7" w:history="1">
        <w:r w:rsidRPr="00FA33AE">
          <w:rPr>
            <w:rStyle w:val="Hyperlink"/>
            <w:b w:val="0"/>
            <w:bCs w:val="0"/>
            <w:lang w:val="en-US"/>
          </w:rPr>
          <w:t>www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forest</w:t>
        </w:r>
        <w:r w:rsidRPr="00FA33AE">
          <w:rPr>
            <w:rStyle w:val="Hyperlink"/>
            <w:b w:val="0"/>
            <w:bCs w:val="0"/>
          </w:rPr>
          <w:t>-</w:t>
        </w:r>
        <w:r w:rsidRPr="00FA33AE">
          <w:rPr>
            <w:rStyle w:val="Hyperlink"/>
            <w:b w:val="0"/>
            <w:bCs w:val="0"/>
            <w:lang w:val="en-US"/>
          </w:rPr>
          <w:t>forum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dalgau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ru</w:t>
        </w:r>
      </w:hyperlink>
      <w:r w:rsidRPr="00CA35BC">
        <w:rPr>
          <w:b w:val="0"/>
          <w:bCs w:val="0"/>
        </w:rPr>
        <w:t xml:space="preserve">до </w:t>
      </w:r>
      <w:r w:rsidRPr="007D6597">
        <w:t>10декабря 2018 г</w:t>
      </w:r>
      <w:r w:rsidRPr="007D6597">
        <w:rPr>
          <w:u w:val="single"/>
        </w:rPr>
        <w:t>.</w:t>
      </w:r>
      <w:r w:rsidRPr="007D6597">
        <w:rPr>
          <w:b w:val="0"/>
          <w:bCs w:val="0"/>
        </w:rPr>
        <w:t>,</w:t>
      </w:r>
    </w:p>
    <w:p w:rsidR="00F47009" w:rsidRPr="006521A6" w:rsidRDefault="00F47009" w:rsidP="00C430B4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2. Прислать в электронном виде на </w:t>
      </w:r>
      <w:hyperlink r:id="rId8" w:history="1"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forest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-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forum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@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dalgau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.ru</w:t>
        </w:r>
      </w:hyperlink>
      <w:r>
        <w:rPr>
          <w:b w:val="0"/>
          <w:bCs w:val="0"/>
        </w:rPr>
        <w:t xml:space="preserve"> или разместить на сайте мероприятия в соответствующей формесвою </w:t>
      </w:r>
      <w:r w:rsidRPr="007D6597">
        <w:rPr>
          <w:b w:val="0"/>
          <w:bCs w:val="0"/>
        </w:rPr>
        <w:t>статью</w:t>
      </w:r>
      <w:r>
        <w:rPr>
          <w:b w:val="0"/>
          <w:bCs w:val="0"/>
        </w:rPr>
        <w:t xml:space="preserve"> (не более 5 печатных страниц формата А4!)</w:t>
      </w:r>
      <w:r w:rsidRPr="007D6597">
        <w:rPr>
          <w:b w:val="0"/>
          <w:bCs w:val="0"/>
        </w:rPr>
        <w:t xml:space="preserve"> и презентацию доклада</w:t>
      </w:r>
      <w:r>
        <w:rPr>
          <w:b w:val="0"/>
          <w:bCs w:val="0"/>
        </w:rPr>
        <w:t>(не более 20 слайдов!)</w:t>
      </w:r>
      <w:r w:rsidRPr="007D6597">
        <w:rPr>
          <w:b w:val="0"/>
          <w:bCs w:val="0"/>
        </w:rPr>
        <w:t xml:space="preserve"> до </w:t>
      </w:r>
      <w:r w:rsidRPr="007D6597">
        <w:t>10января 2019 г.</w:t>
      </w:r>
      <w:r w:rsidRPr="007D6597">
        <w:rPr>
          <w:b w:val="0"/>
          <w:bCs w:val="0"/>
        </w:rPr>
        <w:t xml:space="preserve"> Материалы, присланные позднее указанных сроков, не будут принят</w:t>
      </w:r>
      <w:r>
        <w:rPr>
          <w:b w:val="0"/>
          <w:bCs w:val="0"/>
        </w:rPr>
        <w:t>ы к публикации.</w:t>
      </w:r>
    </w:p>
    <w:p w:rsidR="00F47009" w:rsidRPr="00C430B4" w:rsidRDefault="00F47009" w:rsidP="006521A6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>Представленные в срок и одобренные экспертной комиссией материалы будут опубликованы до</w:t>
      </w:r>
      <w:r>
        <w:rPr>
          <w:b w:val="0"/>
          <w:bCs w:val="0"/>
        </w:rPr>
        <w:t xml:space="preserve"> начала</w:t>
      </w:r>
      <w:r w:rsidRPr="00C430B4">
        <w:rPr>
          <w:b w:val="0"/>
          <w:bCs w:val="0"/>
        </w:rPr>
        <w:t xml:space="preserve"> конференции.</w:t>
      </w:r>
    </w:p>
    <w:p w:rsidR="00F47009" w:rsidRPr="00C430B4" w:rsidRDefault="00F47009" w:rsidP="00C430B4">
      <w:pPr>
        <w:pStyle w:val="NoSpacing"/>
        <w:jc w:val="both"/>
        <w:rPr>
          <w:b w:val="0"/>
          <w:bCs w:val="0"/>
        </w:rPr>
      </w:pPr>
    </w:p>
    <w:p w:rsidR="00F47009" w:rsidRPr="00C430B4" w:rsidRDefault="00F47009" w:rsidP="00C430B4">
      <w:pPr>
        <w:pStyle w:val="NoSpacing"/>
        <w:ind w:firstLine="567"/>
        <w:jc w:val="center"/>
        <w:rPr>
          <w:b w:val="0"/>
          <w:bCs w:val="0"/>
        </w:rPr>
      </w:pPr>
      <w:r w:rsidRPr="00C430B4">
        <w:rPr>
          <w:b w:val="0"/>
          <w:bCs w:val="0"/>
        </w:rPr>
        <w:t>ТРЕБОВАНИЯ К ОФОРМЛЕНИЮ МАТЕРИАЛОВ:</w:t>
      </w:r>
    </w:p>
    <w:p w:rsidR="00F47009" w:rsidRPr="00C430B4" w:rsidRDefault="00F47009" w:rsidP="00B548F7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>Статьи принимаются только в электронной версии. Текстовый редактор</w:t>
      </w:r>
      <w:r>
        <w:rPr>
          <w:b w:val="0"/>
          <w:bCs w:val="0"/>
        </w:rPr>
        <w:t xml:space="preserve"> – MicrosoftWord для Windows (</w:t>
      </w:r>
      <w:r w:rsidRPr="00C430B4">
        <w:rPr>
          <w:b w:val="0"/>
          <w:bCs w:val="0"/>
        </w:rPr>
        <w:t>.</w:t>
      </w:r>
      <w:r w:rsidRPr="00C430B4">
        <w:rPr>
          <w:b w:val="0"/>
          <w:bCs w:val="0"/>
          <w:lang w:val="en-US"/>
        </w:rPr>
        <w:t>doc</w:t>
      </w:r>
      <w:r>
        <w:rPr>
          <w:b w:val="0"/>
          <w:bCs w:val="0"/>
        </w:rPr>
        <w:t xml:space="preserve">, </w:t>
      </w:r>
      <w:r w:rsidRPr="00C430B4">
        <w:rPr>
          <w:b w:val="0"/>
          <w:bCs w:val="0"/>
        </w:rPr>
        <w:t>.</w:t>
      </w:r>
      <w:r w:rsidRPr="00C430B4">
        <w:rPr>
          <w:b w:val="0"/>
          <w:bCs w:val="0"/>
          <w:lang w:val="en-US"/>
        </w:rPr>
        <w:t>docx</w:t>
      </w:r>
      <w:r>
        <w:rPr>
          <w:b w:val="0"/>
          <w:bCs w:val="0"/>
        </w:rPr>
        <w:t>)</w:t>
      </w:r>
      <w:r w:rsidRPr="00C430B4">
        <w:rPr>
          <w:b w:val="0"/>
          <w:bCs w:val="0"/>
        </w:rPr>
        <w:t>; размер бумаги – А4 (210×297 мм); ориентация книжная; межстрочный интервал полуторный</w:t>
      </w:r>
      <w:r>
        <w:rPr>
          <w:b w:val="0"/>
          <w:bCs w:val="0"/>
        </w:rPr>
        <w:t>; шрифт – «TimesNewRoman», 14</w:t>
      </w:r>
      <w:r w:rsidRPr="00C430B4">
        <w:rPr>
          <w:b w:val="0"/>
          <w:bCs w:val="0"/>
        </w:rPr>
        <w:t xml:space="preserve"> кегль; красная строка 10 мм, номера страниц не ставить; формулы</w:t>
      </w:r>
      <w:r>
        <w:rPr>
          <w:b w:val="0"/>
          <w:bCs w:val="0"/>
        </w:rPr>
        <w:t xml:space="preserve"> -</w:t>
      </w:r>
      <w:r w:rsidRPr="00C430B4">
        <w:rPr>
          <w:b w:val="0"/>
          <w:bCs w:val="0"/>
        </w:rPr>
        <w:t xml:space="preserve"> в редакторе формул MS Equatio. Поля (мм): верхнее – 20, нижнее – 25, левое – 20, правое – 20.</w:t>
      </w:r>
    </w:p>
    <w:p w:rsidR="00F47009" w:rsidRPr="00C430B4" w:rsidRDefault="00F47009" w:rsidP="00C430B4">
      <w:pPr>
        <w:pStyle w:val="NoSpacing"/>
        <w:ind w:firstLine="567"/>
        <w:jc w:val="both"/>
        <w:rPr>
          <w:b w:val="0"/>
          <w:bCs w:val="0"/>
        </w:rPr>
      </w:pP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Каждый печатный материал должен быть</w:t>
      </w:r>
      <w:r w:rsidRPr="00C430B4">
        <w:rPr>
          <w:b w:val="0"/>
          <w:bCs w:val="0"/>
          <w:u w:val="single"/>
        </w:rPr>
        <w:t>не более 5 страниц</w:t>
      </w:r>
    </w:p>
    <w:p w:rsidR="00F47009" w:rsidRPr="00C430B4" w:rsidRDefault="00F47009" w:rsidP="00C430B4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Презентация к докладу – </w:t>
      </w:r>
      <w:r w:rsidRPr="005601D1">
        <w:rPr>
          <w:b w:val="0"/>
          <w:bCs w:val="0"/>
          <w:u w:val="single"/>
        </w:rPr>
        <w:t>не более 20 слайдов</w:t>
      </w:r>
    </w:p>
    <w:p w:rsidR="00F47009" w:rsidRPr="00C430B4" w:rsidRDefault="00F47009" w:rsidP="00C430B4">
      <w:pPr>
        <w:pStyle w:val="NoSpacing"/>
        <w:ind w:firstLine="567"/>
        <w:jc w:val="both"/>
        <w:rPr>
          <w:b w:val="0"/>
          <w:bCs w:val="0"/>
        </w:rPr>
      </w:pPr>
    </w:p>
    <w:p w:rsidR="00F47009" w:rsidRPr="005601D1" w:rsidRDefault="00F47009" w:rsidP="00C430B4">
      <w:pPr>
        <w:pStyle w:val="NoSpacing"/>
        <w:ind w:firstLine="567"/>
        <w:jc w:val="both"/>
        <w:rPr>
          <w:b w:val="0"/>
          <w:bCs w:val="0"/>
        </w:rPr>
      </w:pPr>
      <w:r w:rsidRPr="005601D1">
        <w:rPr>
          <w:b w:val="0"/>
          <w:bCs w:val="0"/>
        </w:rPr>
        <w:t>Структура материалов следующая:</w:t>
      </w: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</w:p>
    <w:p w:rsidR="00F47009" w:rsidRPr="00056012" w:rsidRDefault="00F47009" w:rsidP="00C430B4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 xml:space="preserve">Название статьи/доклада на </w:t>
      </w:r>
      <w:r>
        <w:rPr>
          <w:b w:val="0"/>
          <w:bCs w:val="0"/>
        </w:rPr>
        <w:t>русс</w:t>
      </w:r>
      <w:bookmarkStart w:id="0" w:name="_GoBack"/>
      <w:bookmarkEnd w:id="0"/>
      <w:r>
        <w:rPr>
          <w:b w:val="0"/>
          <w:bCs w:val="0"/>
        </w:rPr>
        <w:t>ком</w:t>
      </w:r>
      <w:r w:rsidRPr="00056012">
        <w:rPr>
          <w:b w:val="0"/>
          <w:bCs w:val="0"/>
        </w:rPr>
        <w:t xml:space="preserve"> языке</w:t>
      </w:r>
    </w:p>
    <w:p w:rsidR="00F47009" w:rsidRPr="00056012" w:rsidRDefault="00F47009" w:rsidP="00EA7E82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>Имя и фамилия автора (соавторов)</w:t>
      </w:r>
      <w:r>
        <w:rPr>
          <w:b w:val="0"/>
          <w:bCs w:val="0"/>
        </w:rPr>
        <w:t xml:space="preserve"> на русском</w:t>
      </w:r>
      <w:r w:rsidRPr="00056012">
        <w:rPr>
          <w:b w:val="0"/>
          <w:bCs w:val="0"/>
        </w:rPr>
        <w:t xml:space="preserve"> языке</w:t>
      </w:r>
    </w:p>
    <w:p w:rsidR="00F47009" w:rsidRPr="00056012" w:rsidRDefault="00F47009" w:rsidP="00EA7E82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Место работы</w:t>
      </w:r>
      <w:r w:rsidRPr="00056012">
        <w:rPr>
          <w:b w:val="0"/>
          <w:bCs w:val="0"/>
        </w:rPr>
        <w:t xml:space="preserve"> авторов, страна</w:t>
      </w:r>
      <w:r>
        <w:rPr>
          <w:b w:val="0"/>
          <w:bCs w:val="0"/>
        </w:rPr>
        <w:t xml:space="preserve"> на русском</w:t>
      </w:r>
      <w:r w:rsidRPr="00056012">
        <w:rPr>
          <w:b w:val="0"/>
          <w:bCs w:val="0"/>
        </w:rPr>
        <w:t xml:space="preserve"> языке</w:t>
      </w:r>
    </w:p>
    <w:p w:rsidR="00F47009" w:rsidRPr="00056012" w:rsidRDefault="00F47009" w:rsidP="00C430B4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 xml:space="preserve">Аннотация статьи </w:t>
      </w:r>
      <w:r>
        <w:rPr>
          <w:b w:val="0"/>
          <w:bCs w:val="0"/>
        </w:rPr>
        <w:t>на русском</w:t>
      </w:r>
      <w:r w:rsidRPr="00056012">
        <w:rPr>
          <w:b w:val="0"/>
          <w:bCs w:val="0"/>
        </w:rPr>
        <w:t xml:space="preserve"> языке</w:t>
      </w:r>
    </w:p>
    <w:p w:rsidR="00F47009" w:rsidRPr="00056012" w:rsidRDefault="00F47009" w:rsidP="00F3435D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Ключевые слова (не менее5</w:t>
      </w:r>
      <w:r w:rsidRPr="00056012">
        <w:rPr>
          <w:b w:val="0"/>
          <w:bCs w:val="0"/>
        </w:rPr>
        <w:t>)</w:t>
      </w:r>
      <w:r>
        <w:rPr>
          <w:b w:val="0"/>
          <w:bCs w:val="0"/>
        </w:rPr>
        <w:t xml:space="preserve"> на русском</w:t>
      </w:r>
      <w:r w:rsidRPr="00056012">
        <w:rPr>
          <w:b w:val="0"/>
          <w:bCs w:val="0"/>
        </w:rPr>
        <w:t xml:space="preserve"> языке</w:t>
      </w:r>
    </w:p>
    <w:p w:rsidR="00F47009" w:rsidRPr="00056012" w:rsidRDefault="00F47009" w:rsidP="00C430B4">
      <w:pPr>
        <w:pStyle w:val="NoSpacing"/>
        <w:ind w:firstLine="567"/>
        <w:jc w:val="both"/>
        <w:rPr>
          <w:b w:val="0"/>
          <w:bCs w:val="0"/>
        </w:rPr>
      </w:pPr>
    </w:p>
    <w:p w:rsidR="00F47009" w:rsidRPr="00056012" w:rsidRDefault="00F47009" w:rsidP="00056012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>Название статьи/доклада на английском языке</w:t>
      </w:r>
    </w:p>
    <w:p w:rsidR="00F47009" w:rsidRPr="00056012" w:rsidRDefault="00F47009" w:rsidP="00056012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>Имя и фамилия автора (соавторов) на английском языке</w:t>
      </w:r>
    </w:p>
    <w:p w:rsidR="00F47009" w:rsidRPr="00056012" w:rsidRDefault="00F47009" w:rsidP="00056012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Место работы</w:t>
      </w:r>
      <w:r w:rsidRPr="00056012">
        <w:rPr>
          <w:b w:val="0"/>
          <w:bCs w:val="0"/>
        </w:rPr>
        <w:t xml:space="preserve"> авторов, страна на английском языке</w:t>
      </w:r>
    </w:p>
    <w:p w:rsidR="00F47009" w:rsidRPr="00056012" w:rsidRDefault="00F47009" w:rsidP="00056012">
      <w:pPr>
        <w:pStyle w:val="NoSpacing"/>
        <w:ind w:firstLine="567"/>
        <w:jc w:val="both"/>
        <w:rPr>
          <w:b w:val="0"/>
          <w:bCs w:val="0"/>
        </w:rPr>
      </w:pPr>
      <w:r w:rsidRPr="00056012">
        <w:rPr>
          <w:b w:val="0"/>
          <w:bCs w:val="0"/>
        </w:rPr>
        <w:t>Аннотация статьи на английском языке</w:t>
      </w:r>
    </w:p>
    <w:p w:rsidR="00F47009" w:rsidRPr="00056012" w:rsidRDefault="00F47009" w:rsidP="00056012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Ключевые слова (не менее5</w:t>
      </w:r>
      <w:r w:rsidRPr="00056012">
        <w:rPr>
          <w:b w:val="0"/>
          <w:bCs w:val="0"/>
        </w:rPr>
        <w:t>) на английском языке</w:t>
      </w:r>
    </w:p>
    <w:p w:rsidR="00F47009" w:rsidRDefault="00F47009" w:rsidP="00056012">
      <w:pPr>
        <w:pStyle w:val="NoSpacing"/>
        <w:jc w:val="both"/>
        <w:rPr>
          <w:b w:val="0"/>
          <w:bCs w:val="0"/>
        </w:rPr>
      </w:pP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Далее - т</w:t>
      </w:r>
      <w:r w:rsidRPr="00C430B4">
        <w:rPr>
          <w:b w:val="0"/>
          <w:bCs w:val="0"/>
        </w:rPr>
        <w:t>екст статьи</w:t>
      </w:r>
      <w:r>
        <w:rPr>
          <w:b w:val="0"/>
          <w:bCs w:val="0"/>
        </w:rPr>
        <w:t>/докладана русском языке</w:t>
      </w: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</w:rPr>
      </w:pPr>
    </w:p>
    <w:p w:rsidR="00F47009" w:rsidRDefault="00F47009" w:rsidP="00C430B4">
      <w:pPr>
        <w:pStyle w:val="NoSpacing"/>
        <w:ind w:firstLine="567"/>
        <w:jc w:val="both"/>
        <w:rPr>
          <w:b w:val="0"/>
          <w:bCs w:val="0"/>
          <w:spacing w:val="-4"/>
        </w:rPr>
      </w:pPr>
      <w:r w:rsidRPr="00C430B4">
        <w:rPr>
          <w:b w:val="0"/>
          <w:bCs w:val="0"/>
        </w:rPr>
        <w:t>Ссылки на литературные источники в тексте указываются числами в квадратных скобках</w:t>
      </w:r>
      <w:r>
        <w:rPr>
          <w:b w:val="0"/>
          <w:bCs w:val="0"/>
          <w:spacing w:val="-4"/>
        </w:rPr>
        <w:t>, например: [5]</w:t>
      </w:r>
    </w:p>
    <w:p w:rsidR="00F47009" w:rsidRPr="00C430B4" w:rsidRDefault="00F47009" w:rsidP="00B548F7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>Библиографический список оформляется согласно ГОСТ 7.1-2003.</w:t>
      </w:r>
    </w:p>
    <w:p w:rsidR="00F47009" w:rsidRPr="00C430B4" w:rsidRDefault="00F47009" w:rsidP="00B548F7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 xml:space="preserve">Все графические элементы должны быть отличного качества, полностью готовы к публикации и </w:t>
      </w:r>
      <w:r w:rsidRPr="00C430B4">
        <w:rPr>
          <w:b w:val="0"/>
          <w:bCs w:val="0"/>
          <w:spacing w:val="-4"/>
        </w:rPr>
        <w:t>представляются в электронном виде в стандартных графических форматах</w:t>
      </w:r>
      <w:r w:rsidRPr="00C430B4">
        <w:rPr>
          <w:b w:val="0"/>
          <w:bCs w:val="0"/>
        </w:rPr>
        <w:t>. В тексте они обозначаются как «рис.». Рисунки нумеруются в порядке их упоминания в тексте. Отдельные части рисунка обозначаются строчными буквами.</w:t>
      </w:r>
    </w:p>
    <w:p w:rsidR="00F47009" w:rsidRDefault="00F47009" w:rsidP="005601D1">
      <w:pPr>
        <w:pStyle w:val="NoSpacing"/>
        <w:ind w:firstLine="567"/>
        <w:jc w:val="both"/>
        <w:rPr>
          <w:b w:val="0"/>
          <w:bCs w:val="0"/>
        </w:rPr>
      </w:pPr>
      <w:r w:rsidRPr="00C430B4">
        <w:rPr>
          <w:b w:val="0"/>
          <w:bCs w:val="0"/>
        </w:rPr>
        <w:t>В конце статьи на отдельн</w:t>
      </w:r>
      <w:r>
        <w:rPr>
          <w:b w:val="0"/>
          <w:bCs w:val="0"/>
        </w:rPr>
        <w:t>ойстранице</w:t>
      </w:r>
      <w:r w:rsidRPr="00C430B4">
        <w:rPr>
          <w:b w:val="0"/>
          <w:bCs w:val="0"/>
        </w:rPr>
        <w:t xml:space="preserve"> указывается фамилия, имя, отчество автор</w:t>
      </w:r>
      <w:r>
        <w:rPr>
          <w:b w:val="0"/>
          <w:bCs w:val="0"/>
        </w:rPr>
        <w:t>а/</w:t>
      </w:r>
      <w:r w:rsidRPr="00C430B4">
        <w:rPr>
          <w:b w:val="0"/>
          <w:bCs w:val="0"/>
        </w:rPr>
        <w:t xml:space="preserve">ов, должность, степень, звание, </w:t>
      </w:r>
      <w:r>
        <w:rPr>
          <w:b w:val="0"/>
          <w:bCs w:val="0"/>
        </w:rPr>
        <w:t xml:space="preserve">контактный </w:t>
      </w:r>
      <w:r w:rsidRPr="00C430B4">
        <w:rPr>
          <w:b w:val="0"/>
          <w:bCs w:val="0"/>
        </w:rPr>
        <w:t>телефон с кодом населенного пункта, адрес электронной почты, почтовый адрес.</w:t>
      </w:r>
    </w:p>
    <w:p w:rsidR="00F47009" w:rsidRPr="004706A6" w:rsidRDefault="00F47009" w:rsidP="005601D1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К публикации принимаются только ранее не опубликованные материалы. В материалах не может содержаться сведений, составляющих государственную и коммерческую тайну. </w:t>
      </w:r>
      <w:r w:rsidRPr="004706A6">
        <w:rPr>
          <w:b w:val="0"/>
          <w:bCs w:val="0"/>
        </w:rPr>
        <w:t xml:space="preserve">Оргкомитет </w:t>
      </w:r>
      <w:r>
        <w:rPr>
          <w:b w:val="0"/>
          <w:bCs w:val="0"/>
        </w:rPr>
        <w:t>форума</w:t>
      </w:r>
      <w:r w:rsidRPr="004706A6">
        <w:rPr>
          <w:b w:val="0"/>
          <w:bCs w:val="0"/>
        </w:rPr>
        <w:t xml:space="preserve"> оставляет за собой право отклонить статьи </w:t>
      </w:r>
      <w:r>
        <w:rPr>
          <w:b w:val="0"/>
          <w:bCs w:val="0"/>
        </w:rPr>
        <w:t>от включения</w:t>
      </w:r>
      <w:r w:rsidRPr="004706A6">
        <w:rPr>
          <w:b w:val="0"/>
          <w:bCs w:val="0"/>
        </w:rPr>
        <w:t xml:space="preserve"> в сборник материалов </w:t>
      </w:r>
      <w:r>
        <w:rPr>
          <w:b w:val="0"/>
          <w:bCs w:val="0"/>
        </w:rPr>
        <w:t>форума</w:t>
      </w:r>
      <w:r w:rsidRPr="004706A6">
        <w:rPr>
          <w:b w:val="0"/>
          <w:bCs w:val="0"/>
        </w:rPr>
        <w:t>. Принятые материалы не возвращаются.</w:t>
      </w:r>
    </w:p>
    <w:p w:rsidR="00F47009" w:rsidRPr="00C430B4" w:rsidRDefault="00F47009" w:rsidP="005601D1">
      <w:pPr>
        <w:pStyle w:val="NoSpacing"/>
        <w:jc w:val="both"/>
        <w:rPr>
          <w:b w:val="0"/>
          <w:bCs w:val="0"/>
          <w:spacing w:val="-4"/>
        </w:rPr>
      </w:pPr>
    </w:p>
    <w:p w:rsidR="00F47009" w:rsidRDefault="00F47009" w:rsidP="0050416A">
      <w:pPr>
        <w:ind w:firstLine="709"/>
        <w:jc w:val="center"/>
        <w:rPr>
          <w:b w:val="0"/>
          <w:bCs w:val="0"/>
          <w:spacing w:val="-4"/>
        </w:rPr>
      </w:pPr>
      <w:r w:rsidRPr="007219D1">
        <w:rPr>
          <w:b w:val="0"/>
          <w:bCs w:val="0"/>
          <w:spacing w:val="-4"/>
        </w:rPr>
        <w:t xml:space="preserve">ОБРАЗЕЦ ОФОРМЛЕНИЯ </w:t>
      </w:r>
      <w:r>
        <w:rPr>
          <w:b w:val="0"/>
          <w:bCs w:val="0"/>
          <w:spacing w:val="-4"/>
        </w:rPr>
        <w:t>МАТЕРИАЛОВ</w:t>
      </w:r>
    </w:p>
    <w:p w:rsidR="00F47009" w:rsidRDefault="00F47009" w:rsidP="0050416A">
      <w:pPr>
        <w:ind w:firstLine="709"/>
        <w:jc w:val="center"/>
        <w:rPr>
          <w:b w:val="0"/>
          <w:bCs w:val="0"/>
          <w:spacing w:val="-4"/>
        </w:rPr>
      </w:pPr>
    </w:p>
    <w:p w:rsidR="00F47009" w:rsidRPr="007219D1" w:rsidRDefault="00F47009" w:rsidP="00EA7E82">
      <w:pPr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7219D1">
        <w:rPr>
          <w:spacing w:val="-4"/>
          <w:sz w:val="28"/>
          <w:szCs w:val="28"/>
        </w:rPr>
        <w:t>Дальневосточный аист в Амурском и Муравьевском заказниках</w:t>
      </w:r>
    </w:p>
    <w:p w:rsidR="00F47009" w:rsidRPr="007219D1" w:rsidRDefault="00F47009" w:rsidP="007219D1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</w:rPr>
      </w:pPr>
      <w:r>
        <w:rPr>
          <w:b w:val="0"/>
          <w:bCs w:val="0"/>
          <w:spacing w:val="-4"/>
          <w:sz w:val="28"/>
          <w:szCs w:val="28"/>
        </w:rPr>
        <w:t>А.В. Сенчик, А. А. Сасин</w:t>
      </w:r>
    </w:p>
    <w:p w:rsidR="00F47009" w:rsidRDefault="00F47009" w:rsidP="007219D1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</w:rPr>
      </w:pPr>
      <w:r w:rsidRPr="007219D1">
        <w:rPr>
          <w:b w:val="0"/>
          <w:bCs w:val="0"/>
          <w:spacing w:val="-4"/>
          <w:sz w:val="28"/>
          <w:szCs w:val="28"/>
        </w:rPr>
        <w:t>Дальневосточный государственный</w:t>
      </w:r>
      <w:r w:rsidRPr="007219D1">
        <w:rPr>
          <w:b w:val="0"/>
          <w:bCs w:val="0"/>
          <w:spacing w:val="-4"/>
          <w:sz w:val="28"/>
          <w:szCs w:val="28"/>
        </w:rPr>
        <w:tab/>
        <w:t xml:space="preserve"> аграрный университет</w:t>
      </w:r>
      <w:r>
        <w:rPr>
          <w:b w:val="0"/>
          <w:bCs w:val="0"/>
          <w:spacing w:val="-4"/>
          <w:sz w:val="28"/>
          <w:szCs w:val="28"/>
        </w:rPr>
        <w:t>, Россия</w:t>
      </w:r>
    </w:p>
    <w:p w:rsidR="00F47009" w:rsidRPr="00FF58E1" w:rsidRDefault="00F47009" w:rsidP="00EA7E82">
      <w:pPr>
        <w:spacing w:line="360" w:lineRule="auto"/>
        <w:ind w:firstLine="709"/>
        <w:rPr>
          <w:b w:val="0"/>
          <w:bCs w:val="0"/>
          <w:spacing w:val="-4"/>
          <w:sz w:val="28"/>
          <w:szCs w:val="28"/>
        </w:rPr>
      </w:pPr>
      <w:r>
        <w:rPr>
          <w:b w:val="0"/>
          <w:bCs w:val="0"/>
          <w:spacing w:val="-4"/>
          <w:sz w:val="28"/>
          <w:szCs w:val="28"/>
        </w:rPr>
        <w:t>Аннотация</w:t>
      </w:r>
      <w:r w:rsidRPr="00FF58E1">
        <w:rPr>
          <w:b w:val="0"/>
          <w:bCs w:val="0"/>
          <w:spacing w:val="-4"/>
          <w:sz w:val="28"/>
          <w:szCs w:val="28"/>
        </w:rPr>
        <w:t>:</w:t>
      </w:r>
    </w:p>
    <w:p w:rsidR="00F47009" w:rsidRDefault="00F47009" w:rsidP="00EA7E8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eastAsia="zh-CN"/>
        </w:rPr>
        <w:t>Ключевыеслова</w:t>
      </w:r>
      <w:r w:rsidRPr="00FF58E1">
        <w:rPr>
          <w:b w:val="0"/>
          <w:bCs w:val="0"/>
          <w:spacing w:val="-4"/>
          <w:sz w:val="28"/>
          <w:szCs w:val="28"/>
          <w:lang w:val="en-US" w:eastAsia="zh-CN"/>
        </w:rPr>
        <w:t>:</w:t>
      </w:r>
    </w:p>
    <w:p w:rsidR="00F47009" w:rsidRPr="00EA7E82" w:rsidRDefault="00F47009" w:rsidP="00056012">
      <w:pPr>
        <w:spacing w:line="360" w:lineRule="auto"/>
        <w:ind w:firstLine="709"/>
        <w:jc w:val="both"/>
        <w:rPr>
          <w:spacing w:val="-4"/>
          <w:sz w:val="28"/>
          <w:szCs w:val="28"/>
          <w:lang w:val="en-US" w:eastAsia="zh-CN"/>
        </w:rPr>
      </w:pPr>
      <w:r w:rsidRPr="00EA7E82">
        <w:rPr>
          <w:spacing w:val="-4"/>
          <w:sz w:val="28"/>
          <w:szCs w:val="28"/>
          <w:lang w:val="en-US" w:eastAsia="zh-CN"/>
        </w:rPr>
        <w:t>Far Eastern Stork in Amursky and Muravievs</w:t>
      </w:r>
      <w:r>
        <w:rPr>
          <w:spacing w:val="-4"/>
          <w:sz w:val="28"/>
          <w:szCs w:val="28"/>
          <w:lang w:val="en-US" w:eastAsia="zh-CN"/>
        </w:rPr>
        <w:t>ky Special Nature Reserves</w:t>
      </w:r>
    </w:p>
    <w:p w:rsidR="00F47009" w:rsidRPr="00056012" w:rsidRDefault="00F47009" w:rsidP="0005601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val="en-US" w:eastAsia="zh-CN"/>
        </w:rPr>
        <w:t>Aleksander V. Senchik, Anton A. Sasin</w:t>
      </w:r>
    </w:p>
    <w:p w:rsidR="00F47009" w:rsidRPr="00EA7E82" w:rsidRDefault="00F47009" w:rsidP="0005601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val="en-US" w:eastAsia="zh-CN"/>
        </w:rPr>
        <w:t>Far Eastern State Agricultural University, Russia</w:t>
      </w:r>
    </w:p>
    <w:p w:rsidR="00F47009" w:rsidRPr="006D790C" w:rsidRDefault="00F47009" w:rsidP="00056012">
      <w:pPr>
        <w:spacing w:line="360" w:lineRule="auto"/>
        <w:ind w:firstLine="709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val="en-US" w:eastAsia="zh-CN"/>
        </w:rPr>
        <w:t>Annotation</w:t>
      </w:r>
      <w:r w:rsidRPr="006D790C">
        <w:rPr>
          <w:b w:val="0"/>
          <w:bCs w:val="0"/>
          <w:spacing w:val="-4"/>
          <w:sz w:val="28"/>
          <w:szCs w:val="28"/>
          <w:lang w:val="en-US" w:eastAsia="zh-CN"/>
        </w:rPr>
        <w:t>:</w:t>
      </w:r>
    </w:p>
    <w:p w:rsidR="00F47009" w:rsidRPr="006D790C" w:rsidRDefault="00F47009" w:rsidP="0005601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val="en-US" w:eastAsia="zh-CN"/>
        </w:rPr>
        <w:t>Keywords</w:t>
      </w:r>
      <w:r w:rsidRPr="006D790C">
        <w:rPr>
          <w:b w:val="0"/>
          <w:bCs w:val="0"/>
          <w:spacing w:val="-4"/>
          <w:sz w:val="28"/>
          <w:szCs w:val="28"/>
          <w:lang w:val="en-US" w:eastAsia="zh-CN"/>
        </w:rPr>
        <w:t xml:space="preserve">:  </w:t>
      </w:r>
    </w:p>
    <w:p w:rsidR="00F47009" w:rsidRPr="006D790C" w:rsidRDefault="00F47009" w:rsidP="00EA7E8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  <w:lang w:val="en-US" w:eastAsia="zh-CN"/>
        </w:rPr>
      </w:pPr>
      <w:r>
        <w:rPr>
          <w:b w:val="0"/>
          <w:bCs w:val="0"/>
          <w:spacing w:val="-4"/>
          <w:sz w:val="28"/>
          <w:szCs w:val="28"/>
          <w:lang w:eastAsia="zh-CN"/>
        </w:rPr>
        <w:t>Текстстатьи</w:t>
      </w:r>
      <w:r w:rsidRPr="006D790C">
        <w:rPr>
          <w:b w:val="0"/>
          <w:bCs w:val="0"/>
          <w:spacing w:val="-4"/>
          <w:sz w:val="28"/>
          <w:szCs w:val="28"/>
          <w:lang w:val="en-US" w:eastAsia="zh-CN"/>
        </w:rPr>
        <w:t>/</w:t>
      </w:r>
      <w:r>
        <w:rPr>
          <w:b w:val="0"/>
          <w:bCs w:val="0"/>
          <w:spacing w:val="-4"/>
          <w:sz w:val="28"/>
          <w:szCs w:val="28"/>
          <w:lang w:eastAsia="zh-CN"/>
        </w:rPr>
        <w:t>доклада</w:t>
      </w:r>
    </w:p>
    <w:p w:rsidR="00F47009" w:rsidRPr="00EA7E82" w:rsidRDefault="00F47009" w:rsidP="00056012">
      <w:pPr>
        <w:spacing w:line="360" w:lineRule="auto"/>
        <w:ind w:firstLine="709"/>
        <w:jc w:val="both"/>
        <w:rPr>
          <w:b w:val="0"/>
          <w:bCs w:val="0"/>
          <w:spacing w:val="-4"/>
          <w:sz w:val="28"/>
          <w:szCs w:val="28"/>
        </w:rPr>
      </w:pPr>
      <w:r w:rsidRPr="007219D1">
        <w:rPr>
          <w:b w:val="0"/>
          <w:bCs w:val="0"/>
          <w:spacing w:val="-4"/>
          <w:sz w:val="28"/>
          <w:szCs w:val="28"/>
        </w:rPr>
        <w:t>Библиографический список</w:t>
      </w:r>
      <w:r w:rsidRPr="00FF58E1">
        <w:rPr>
          <w:b w:val="0"/>
          <w:bCs w:val="0"/>
          <w:spacing w:val="-4"/>
          <w:sz w:val="28"/>
          <w:szCs w:val="28"/>
        </w:rPr>
        <w:t>:</w:t>
      </w:r>
    </w:p>
    <w:p w:rsidR="00F47009" w:rsidRPr="004706A6" w:rsidRDefault="00F47009" w:rsidP="004706A6">
      <w:pPr>
        <w:pStyle w:val="NoSpacing"/>
        <w:ind w:firstLine="567"/>
        <w:jc w:val="both"/>
        <w:rPr>
          <w:b w:val="0"/>
          <w:bCs w:val="0"/>
        </w:rPr>
      </w:pPr>
    </w:p>
    <w:p w:rsidR="00F47009" w:rsidRDefault="00F47009" w:rsidP="004706A6">
      <w:pPr>
        <w:pStyle w:val="NoSpacing"/>
        <w:ind w:firstLine="567"/>
        <w:jc w:val="center"/>
        <w:rPr>
          <w:rFonts w:eastAsia="MS Mincho"/>
          <w:b w:val="0"/>
          <w:bCs w:val="0"/>
        </w:rPr>
      </w:pPr>
      <w:r w:rsidRPr="004706A6">
        <w:rPr>
          <w:rFonts w:eastAsia="MS Mincho"/>
          <w:b w:val="0"/>
          <w:bCs w:val="0"/>
        </w:rPr>
        <w:t>АДРЕС ОРГКОМИТЕТА:</w:t>
      </w:r>
    </w:p>
    <w:p w:rsidR="00F47009" w:rsidRDefault="00F47009" w:rsidP="004E7EBB">
      <w:pPr>
        <w:pStyle w:val="NoSpacing"/>
        <w:ind w:firstLine="567"/>
        <w:jc w:val="both"/>
        <w:rPr>
          <w:color w:val="FF0000"/>
        </w:rPr>
      </w:pPr>
      <w:r>
        <w:rPr>
          <w:rFonts w:eastAsia="MS Mincho"/>
          <w:b w:val="0"/>
          <w:bCs w:val="0"/>
        </w:rPr>
        <w:t xml:space="preserve">Россия </w:t>
      </w:r>
      <w:r w:rsidRPr="004706A6">
        <w:rPr>
          <w:rFonts w:eastAsia="MS Mincho"/>
          <w:b w:val="0"/>
          <w:bCs w:val="0"/>
        </w:rPr>
        <w:t>6750</w:t>
      </w:r>
      <w:r>
        <w:rPr>
          <w:rFonts w:eastAsia="MS Mincho"/>
          <w:b w:val="0"/>
          <w:bCs w:val="0"/>
        </w:rPr>
        <w:t>05</w:t>
      </w:r>
      <w:r w:rsidRPr="004706A6">
        <w:rPr>
          <w:rFonts w:eastAsia="MS Mincho"/>
          <w:b w:val="0"/>
          <w:bCs w:val="0"/>
        </w:rPr>
        <w:t xml:space="preserve">, Амурская область, г. Благовещенск, ул. Политехническая, 86, </w:t>
      </w:r>
      <w:r w:rsidRPr="004706A6">
        <w:rPr>
          <w:b w:val="0"/>
          <w:bCs w:val="0"/>
        </w:rPr>
        <w:t>Дальневосточный государственный аграрный универси</w:t>
      </w:r>
      <w:r>
        <w:rPr>
          <w:b w:val="0"/>
          <w:bCs w:val="0"/>
        </w:rPr>
        <w:t>тет</w:t>
      </w:r>
      <w:r w:rsidRPr="004706A6">
        <w:rPr>
          <w:rFonts w:eastAsia="MS Mincho"/>
          <w:b w:val="0"/>
          <w:bCs w:val="0"/>
        </w:rPr>
        <w:t xml:space="preserve">, тел. </w:t>
      </w:r>
      <w:r>
        <w:rPr>
          <w:rFonts w:eastAsia="MS Mincho"/>
          <w:b w:val="0"/>
          <w:bCs w:val="0"/>
        </w:rPr>
        <w:t>+7 </w:t>
      </w:r>
      <w:r>
        <w:rPr>
          <w:rFonts w:eastAsia="MS Mincho"/>
          <w:b w:val="0"/>
          <w:bCs w:val="0"/>
          <w:lang w:val="en-US"/>
        </w:rPr>
        <w:t>(4162) 99-51-44</w:t>
      </w:r>
      <w:r w:rsidRPr="004706A6">
        <w:rPr>
          <w:rFonts w:eastAsia="MS Mincho"/>
          <w:b w:val="0"/>
          <w:bCs w:val="0"/>
        </w:rPr>
        <w:t>,</w:t>
      </w:r>
      <w:r>
        <w:rPr>
          <w:b w:val="0"/>
          <w:bCs w:val="0"/>
          <w:lang w:val="en-US" w:eastAsia="zh-CN"/>
        </w:rPr>
        <w:t>e</w:t>
      </w:r>
      <w:r w:rsidRPr="004706A6">
        <w:rPr>
          <w:b w:val="0"/>
          <w:bCs w:val="0"/>
        </w:rPr>
        <w:t>-</w:t>
      </w:r>
      <w:r w:rsidRPr="004706A6">
        <w:rPr>
          <w:b w:val="0"/>
          <w:bCs w:val="0"/>
          <w:lang w:val="en-US"/>
        </w:rPr>
        <w:t>mail</w:t>
      </w:r>
      <w:r w:rsidRPr="004706A6">
        <w:rPr>
          <w:b w:val="0"/>
          <w:bCs w:val="0"/>
        </w:rPr>
        <w:t xml:space="preserve">: </w:t>
      </w:r>
      <w:hyperlink r:id="rId9" w:history="1"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forest</w:t>
        </w:r>
        <w:r w:rsidRPr="001867BB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-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forum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@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  <w:lang w:val="en-US"/>
          </w:rPr>
          <w:t>dalgau</w:t>
        </w:r>
        <w:r w:rsidRPr="009D0847">
          <w:rPr>
            <w:rStyle w:val="Hyperlink"/>
            <w:rFonts w:ascii="Book Antiqua" w:hAnsi="Book Antiqua" w:cs="Book Antiqua"/>
            <w:b w:val="0"/>
            <w:bCs w:val="0"/>
            <w:sz w:val="22"/>
            <w:szCs w:val="22"/>
          </w:rPr>
          <w:t>.ru</w:t>
        </w:r>
      </w:hyperlink>
    </w:p>
    <w:p w:rsidR="00F47009" w:rsidRPr="00C44AE5" w:rsidRDefault="00F47009" w:rsidP="004E7EBB">
      <w:pPr>
        <w:pStyle w:val="NoSpacing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Сайт форума </w:t>
      </w:r>
      <w:hyperlink r:id="rId10" w:history="1">
        <w:r w:rsidRPr="00FA33AE">
          <w:rPr>
            <w:rStyle w:val="Hyperlink"/>
            <w:b w:val="0"/>
            <w:bCs w:val="0"/>
            <w:lang w:val="en-US"/>
          </w:rPr>
          <w:t>www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forest</w:t>
        </w:r>
        <w:r w:rsidRPr="00FA33AE">
          <w:rPr>
            <w:rStyle w:val="Hyperlink"/>
            <w:b w:val="0"/>
            <w:bCs w:val="0"/>
          </w:rPr>
          <w:t>-</w:t>
        </w:r>
        <w:r w:rsidRPr="00FA33AE">
          <w:rPr>
            <w:rStyle w:val="Hyperlink"/>
            <w:b w:val="0"/>
            <w:bCs w:val="0"/>
            <w:lang w:val="en-US"/>
          </w:rPr>
          <w:t>forum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dalgau</w:t>
        </w:r>
        <w:r w:rsidRPr="00FA33AE">
          <w:rPr>
            <w:rStyle w:val="Hyperlink"/>
            <w:b w:val="0"/>
            <w:bCs w:val="0"/>
          </w:rPr>
          <w:t>.</w:t>
        </w:r>
        <w:r w:rsidRPr="00FA33AE">
          <w:rPr>
            <w:rStyle w:val="Hyperlink"/>
            <w:b w:val="0"/>
            <w:bCs w:val="0"/>
            <w:lang w:val="en-US"/>
          </w:rPr>
          <w:t>ru</w:t>
        </w:r>
      </w:hyperlink>
    </w:p>
    <w:sectPr w:rsidR="00F47009" w:rsidRPr="00C44AE5" w:rsidSect="00EA5BAB">
      <w:pgSz w:w="11906" w:h="16838"/>
      <w:pgMar w:top="851" w:right="851" w:bottom="851" w:left="1701" w:header="720" w:footer="720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E1AA4"/>
    <w:multiLevelType w:val="hybridMultilevel"/>
    <w:tmpl w:val="63DA26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DF696D"/>
    <w:multiLevelType w:val="multilevel"/>
    <w:tmpl w:val="74DF69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1AF"/>
    <w:rsid w:val="0000046F"/>
    <w:rsid w:val="00003583"/>
    <w:rsid w:val="00003EC6"/>
    <w:rsid w:val="00003F20"/>
    <w:rsid w:val="00006A3E"/>
    <w:rsid w:val="00017317"/>
    <w:rsid w:val="00023B97"/>
    <w:rsid w:val="00054D1B"/>
    <w:rsid w:val="00054FAC"/>
    <w:rsid w:val="0005515A"/>
    <w:rsid w:val="00056012"/>
    <w:rsid w:val="00071C09"/>
    <w:rsid w:val="0007311F"/>
    <w:rsid w:val="0008546A"/>
    <w:rsid w:val="00086E7F"/>
    <w:rsid w:val="0009323E"/>
    <w:rsid w:val="00094619"/>
    <w:rsid w:val="00094C36"/>
    <w:rsid w:val="0009572C"/>
    <w:rsid w:val="000A62D1"/>
    <w:rsid w:val="000B1483"/>
    <w:rsid w:val="000B1F8B"/>
    <w:rsid w:val="000B6005"/>
    <w:rsid w:val="000B6773"/>
    <w:rsid w:val="000B7893"/>
    <w:rsid w:val="000C39A0"/>
    <w:rsid w:val="000C4629"/>
    <w:rsid w:val="000C484B"/>
    <w:rsid w:val="000D05A1"/>
    <w:rsid w:val="000D1ACC"/>
    <w:rsid w:val="000E04E4"/>
    <w:rsid w:val="000E1159"/>
    <w:rsid w:val="000E1C05"/>
    <w:rsid w:val="000E2EFC"/>
    <w:rsid w:val="000F2434"/>
    <w:rsid w:val="000F3E2A"/>
    <w:rsid w:val="000F5AEB"/>
    <w:rsid w:val="000F6F08"/>
    <w:rsid w:val="000F73A4"/>
    <w:rsid w:val="001067FB"/>
    <w:rsid w:val="00106DAD"/>
    <w:rsid w:val="00115ED8"/>
    <w:rsid w:val="001437C8"/>
    <w:rsid w:val="001500B4"/>
    <w:rsid w:val="00153788"/>
    <w:rsid w:val="001556FB"/>
    <w:rsid w:val="0016519C"/>
    <w:rsid w:val="00172298"/>
    <w:rsid w:val="00176F0D"/>
    <w:rsid w:val="00180C0D"/>
    <w:rsid w:val="001867BB"/>
    <w:rsid w:val="00186D36"/>
    <w:rsid w:val="0019057F"/>
    <w:rsid w:val="00194AED"/>
    <w:rsid w:val="00195CD5"/>
    <w:rsid w:val="00196569"/>
    <w:rsid w:val="001A0A61"/>
    <w:rsid w:val="001A2939"/>
    <w:rsid w:val="001B0B00"/>
    <w:rsid w:val="001B25FC"/>
    <w:rsid w:val="001C1793"/>
    <w:rsid w:val="001C2975"/>
    <w:rsid w:val="001E20C4"/>
    <w:rsid w:val="001E5115"/>
    <w:rsid w:val="001F3613"/>
    <w:rsid w:val="001F3D8B"/>
    <w:rsid w:val="0020134F"/>
    <w:rsid w:val="00201CE6"/>
    <w:rsid w:val="00201D26"/>
    <w:rsid w:val="0020686C"/>
    <w:rsid w:val="00212656"/>
    <w:rsid w:val="00214F60"/>
    <w:rsid w:val="00225FF0"/>
    <w:rsid w:val="00230F3C"/>
    <w:rsid w:val="002324EB"/>
    <w:rsid w:val="00235023"/>
    <w:rsid w:val="002350DA"/>
    <w:rsid w:val="00236FF8"/>
    <w:rsid w:val="00252EDB"/>
    <w:rsid w:val="0025397D"/>
    <w:rsid w:val="00261AC7"/>
    <w:rsid w:val="00267CAA"/>
    <w:rsid w:val="00271F13"/>
    <w:rsid w:val="00275361"/>
    <w:rsid w:val="00275932"/>
    <w:rsid w:val="0028432C"/>
    <w:rsid w:val="00284C9A"/>
    <w:rsid w:val="00286F6F"/>
    <w:rsid w:val="0029104F"/>
    <w:rsid w:val="00291FB8"/>
    <w:rsid w:val="00294A36"/>
    <w:rsid w:val="002A1C39"/>
    <w:rsid w:val="002A24D9"/>
    <w:rsid w:val="002A26C9"/>
    <w:rsid w:val="002A5F73"/>
    <w:rsid w:val="002A73FB"/>
    <w:rsid w:val="002B4B29"/>
    <w:rsid w:val="002B55E3"/>
    <w:rsid w:val="002B75EF"/>
    <w:rsid w:val="002C417D"/>
    <w:rsid w:val="002C6B58"/>
    <w:rsid w:val="002C79A6"/>
    <w:rsid w:val="002D15F9"/>
    <w:rsid w:val="002D3CDF"/>
    <w:rsid w:val="002D5505"/>
    <w:rsid w:val="002E3309"/>
    <w:rsid w:val="002F34DE"/>
    <w:rsid w:val="0030346A"/>
    <w:rsid w:val="00306C3A"/>
    <w:rsid w:val="00307AA1"/>
    <w:rsid w:val="00317C38"/>
    <w:rsid w:val="00321795"/>
    <w:rsid w:val="0032364B"/>
    <w:rsid w:val="00326739"/>
    <w:rsid w:val="003521E0"/>
    <w:rsid w:val="0036058C"/>
    <w:rsid w:val="00362F62"/>
    <w:rsid w:val="00364882"/>
    <w:rsid w:val="00383319"/>
    <w:rsid w:val="00385B26"/>
    <w:rsid w:val="00390BE7"/>
    <w:rsid w:val="00393050"/>
    <w:rsid w:val="003A34F2"/>
    <w:rsid w:val="003A4DF1"/>
    <w:rsid w:val="003B2955"/>
    <w:rsid w:val="003B7904"/>
    <w:rsid w:val="003C0CFF"/>
    <w:rsid w:val="003D246E"/>
    <w:rsid w:val="003D37CA"/>
    <w:rsid w:val="003E2AB8"/>
    <w:rsid w:val="003E7373"/>
    <w:rsid w:val="003E7405"/>
    <w:rsid w:val="003F3EEF"/>
    <w:rsid w:val="00405872"/>
    <w:rsid w:val="00434908"/>
    <w:rsid w:val="004370F1"/>
    <w:rsid w:val="00440D49"/>
    <w:rsid w:val="004557D5"/>
    <w:rsid w:val="004706A6"/>
    <w:rsid w:val="004725D4"/>
    <w:rsid w:val="004748EF"/>
    <w:rsid w:val="0048137F"/>
    <w:rsid w:val="004820CE"/>
    <w:rsid w:val="004872E7"/>
    <w:rsid w:val="0048776D"/>
    <w:rsid w:val="0049272C"/>
    <w:rsid w:val="004927A6"/>
    <w:rsid w:val="004A574E"/>
    <w:rsid w:val="004A7771"/>
    <w:rsid w:val="004B037C"/>
    <w:rsid w:val="004B4A3C"/>
    <w:rsid w:val="004C4A27"/>
    <w:rsid w:val="004C4ABB"/>
    <w:rsid w:val="004D03F0"/>
    <w:rsid w:val="004D4ADF"/>
    <w:rsid w:val="004E5290"/>
    <w:rsid w:val="004E5721"/>
    <w:rsid w:val="004E7EBB"/>
    <w:rsid w:val="004F2BC1"/>
    <w:rsid w:val="004F3503"/>
    <w:rsid w:val="004F3D86"/>
    <w:rsid w:val="004F6DD0"/>
    <w:rsid w:val="00501970"/>
    <w:rsid w:val="0050416A"/>
    <w:rsid w:val="00506368"/>
    <w:rsid w:val="00510081"/>
    <w:rsid w:val="005101A6"/>
    <w:rsid w:val="0051338D"/>
    <w:rsid w:val="00523777"/>
    <w:rsid w:val="00530335"/>
    <w:rsid w:val="00531514"/>
    <w:rsid w:val="00534C3B"/>
    <w:rsid w:val="0054046E"/>
    <w:rsid w:val="00541418"/>
    <w:rsid w:val="00543D78"/>
    <w:rsid w:val="00554A99"/>
    <w:rsid w:val="0055547D"/>
    <w:rsid w:val="00557144"/>
    <w:rsid w:val="00557880"/>
    <w:rsid w:val="005601D1"/>
    <w:rsid w:val="00570F5C"/>
    <w:rsid w:val="00572A1D"/>
    <w:rsid w:val="005775F1"/>
    <w:rsid w:val="005819E9"/>
    <w:rsid w:val="0058364B"/>
    <w:rsid w:val="005975E5"/>
    <w:rsid w:val="005A6205"/>
    <w:rsid w:val="005A771A"/>
    <w:rsid w:val="005B76DC"/>
    <w:rsid w:val="005B7BB8"/>
    <w:rsid w:val="005C15D4"/>
    <w:rsid w:val="005C4ED7"/>
    <w:rsid w:val="005C5BEB"/>
    <w:rsid w:val="005C5F2E"/>
    <w:rsid w:val="005D1826"/>
    <w:rsid w:val="005D768A"/>
    <w:rsid w:val="005E28A2"/>
    <w:rsid w:val="005E682A"/>
    <w:rsid w:val="005E7785"/>
    <w:rsid w:val="005F6467"/>
    <w:rsid w:val="00601FA5"/>
    <w:rsid w:val="00604105"/>
    <w:rsid w:val="00606664"/>
    <w:rsid w:val="006222C1"/>
    <w:rsid w:val="00624A2E"/>
    <w:rsid w:val="00625841"/>
    <w:rsid w:val="00627BA0"/>
    <w:rsid w:val="006309CB"/>
    <w:rsid w:val="006448E9"/>
    <w:rsid w:val="006521A6"/>
    <w:rsid w:val="0065342C"/>
    <w:rsid w:val="00656AC1"/>
    <w:rsid w:val="00657D39"/>
    <w:rsid w:val="00673F4B"/>
    <w:rsid w:val="00676B3A"/>
    <w:rsid w:val="00687A5D"/>
    <w:rsid w:val="00690290"/>
    <w:rsid w:val="0069278E"/>
    <w:rsid w:val="006951CB"/>
    <w:rsid w:val="006A5738"/>
    <w:rsid w:val="006A608E"/>
    <w:rsid w:val="006B15F4"/>
    <w:rsid w:val="006B3359"/>
    <w:rsid w:val="006B5846"/>
    <w:rsid w:val="006B5EEE"/>
    <w:rsid w:val="006C3D5A"/>
    <w:rsid w:val="006C577B"/>
    <w:rsid w:val="006C66BD"/>
    <w:rsid w:val="006D4891"/>
    <w:rsid w:val="006D7526"/>
    <w:rsid w:val="006D790C"/>
    <w:rsid w:val="006E0078"/>
    <w:rsid w:val="006E479E"/>
    <w:rsid w:val="006F387B"/>
    <w:rsid w:val="006F41B1"/>
    <w:rsid w:val="006F6F21"/>
    <w:rsid w:val="007011CA"/>
    <w:rsid w:val="00704077"/>
    <w:rsid w:val="007072BB"/>
    <w:rsid w:val="0071177F"/>
    <w:rsid w:val="00712BCA"/>
    <w:rsid w:val="007219D1"/>
    <w:rsid w:val="00736D58"/>
    <w:rsid w:val="00741F49"/>
    <w:rsid w:val="007428C1"/>
    <w:rsid w:val="00752909"/>
    <w:rsid w:val="00782D38"/>
    <w:rsid w:val="00783C3C"/>
    <w:rsid w:val="007845D1"/>
    <w:rsid w:val="00784E2A"/>
    <w:rsid w:val="00793490"/>
    <w:rsid w:val="00794CAE"/>
    <w:rsid w:val="00797A9B"/>
    <w:rsid w:val="007A4493"/>
    <w:rsid w:val="007A4AA8"/>
    <w:rsid w:val="007B4332"/>
    <w:rsid w:val="007B67C4"/>
    <w:rsid w:val="007B6857"/>
    <w:rsid w:val="007B7472"/>
    <w:rsid w:val="007C04C4"/>
    <w:rsid w:val="007C3F12"/>
    <w:rsid w:val="007C61A3"/>
    <w:rsid w:val="007D5475"/>
    <w:rsid w:val="007D6597"/>
    <w:rsid w:val="007E5421"/>
    <w:rsid w:val="007E600D"/>
    <w:rsid w:val="007F1A9E"/>
    <w:rsid w:val="007F389E"/>
    <w:rsid w:val="00801009"/>
    <w:rsid w:val="008023F5"/>
    <w:rsid w:val="00802751"/>
    <w:rsid w:val="0080624E"/>
    <w:rsid w:val="00806368"/>
    <w:rsid w:val="00812242"/>
    <w:rsid w:val="00815465"/>
    <w:rsid w:val="00826C18"/>
    <w:rsid w:val="00842EA5"/>
    <w:rsid w:val="008435D9"/>
    <w:rsid w:val="0085028F"/>
    <w:rsid w:val="00856A8A"/>
    <w:rsid w:val="0086593E"/>
    <w:rsid w:val="008674AC"/>
    <w:rsid w:val="00874443"/>
    <w:rsid w:val="00880648"/>
    <w:rsid w:val="00884E80"/>
    <w:rsid w:val="00884E82"/>
    <w:rsid w:val="008B4199"/>
    <w:rsid w:val="008C4C4E"/>
    <w:rsid w:val="008D1D9D"/>
    <w:rsid w:val="008D2B5D"/>
    <w:rsid w:val="008D5FC1"/>
    <w:rsid w:val="008D7E29"/>
    <w:rsid w:val="008E24FC"/>
    <w:rsid w:val="008F0EE1"/>
    <w:rsid w:val="009019D4"/>
    <w:rsid w:val="0090210F"/>
    <w:rsid w:val="00910FDF"/>
    <w:rsid w:val="009119DC"/>
    <w:rsid w:val="00925B11"/>
    <w:rsid w:val="00933A94"/>
    <w:rsid w:val="00934A94"/>
    <w:rsid w:val="0094150E"/>
    <w:rsid w:val="00956997"/>
    <w:rsid w:val="00956E6A"/>
    <w:rsid w:val="00962DF8"/>
    <w:rsid w:val="00974FFE"/>
    <w:rsid w:val="00977639"/>
    <w:rsid w:val="00980E6B"/>
    <w:rsid w:val="00983995"/>
    <w:rsid w:val="00986F42"/>
    <w:rsid w:val="00987312"/>
    <w:rsid w:val="009876CD"/>
    <w:rsid w:val="00987DEA"/>
    <w:rsid w:val="00990123"/>
    <w:rsid w:val="009910F1"/>
    <w:rsid w:val="0099296C"/>
    <w:rsid w:val="0099512B"/>
    <w:rsid w:val="00997245"/>
    <w:rsid w:val="009A71E4"/>
    <w:rsid w:val="009B1246"/>
    <w:rsid w:val="009B7F0C"/>
    <w:rsid w:val="009C68E5"/>
    <w:rsid w:val="009D0847"/>
    <w:rsid w:val="009D1841"/>
    <w:rsid w:val="009E5661"/>
    <w:rsid w:val="009F5E4F"/>
    <w:rsid w:val="00A05C68"/>
    <w:rsid w:val="00A10725"/>
    <w:rsid w:val="00A11173"/>
    <w:rsid w:val="00A2009C"/>
    <w:rsid w:val="00A263DC"/>
    <w:rsid w:val="00A306DA"/>
    <w:rsid w:val="00A31893"/>
    <w:rsid w:val="00A33333"/>
    <w:rsid w:val="00A36EA3"/>
    <w:rsid w:val="00A375F1"/>
    <w:rsid w:val="00A4012E"/>
    <w:rsid w:val="00A40CB2"/>
    <w:rsid w:val="00A41B63"/>
    <w:rsid w:val="00A42F04"/>
    <w:rsid w:val="00A470E2"/>
    <w:rsid w:val="00A61BC9"/>
    <w:rsid w:val="00A679BC"/>
    <w:rsid w:val="00A67B76"/>
    <w:rsid w:val="00A7263E"/>
    <w:rsid w:val="00A822DE"/>
    <w:rsid w:val="00A83750"/>
    <w:rsid w:val="00A8598B"/>
    <w:rsid w:val="00AA049C"/>
    <w:rsid w:val="00AA79CD"/>
    <w:rsid w:val="00AB3ED6"/>
    <w:rsid w:val="00AC0AB4"/>
    <w:rsid w:val="00AC0FF2"/>
    <w:rsid w:val="00AC368A"/>
    <w:rsid w:val="00AD013D"/>
    <w:rsid w:val="00AD43A5"/>
    <w:rsid w:val="00AD733A"/>
    <w:rsid w:val="00AE579D"/>
    <w:rsid w:val="00AE5FC4"/>
    <w:rsid w:val="00AE5FF5"/>
    <w:rsid w:val="00AE68EF"/>
    <w:rsid w:val="00AF0031"/>
    <w:rsid w:val="00AF0150"/>
    <w:rsid w:val="00AF2B10"/>
    <w:rsid w:val="00B13DFD"/>
    <w:rsid w:val="00B22E10"/>
    <w:rsid w:val="00B23452"/>
    <w:rsid w:val="00B24E81"/>
    <w:rsid w:val="00B2655D"/>
    <w:rsid w:val="00B309EB"/>
    <w:rsid w:val="00B35D8D"/>
    <w:rsid w:val="00B35F64"/>
    <w:rsid w:val="00B37410"/>
    <w:rsid w:val="00B37BB2"/>
    <w:rsid w:val="00B40E49"/>
    <w:rsid w:val="00B432DF"/>
    <w:rsid w:val="00B548F7"/>
    <w:rsid w:val="00B549D1"/>
    <w:rsid w:val="00B57B6D"/>
    <w:rsid w:val="00B62C5A"/>
    <w:rsid w:val="00B6567A"/>
    <w:rsid w:val="00B669CC"/>
    <w:rsid w:val="00B672F2"/>
    <w:rsid w:val="00B75659"/>
    <w:rsid w:val="00B761EE"/>
    <w:rsid w:val="00B766AF"/>
    <w:rsid w:val="00B86026"/>
    <w:rsid w:val="00B9223C"/>
    <w:rsid w:val="00BA27B0"/>
    <w:rsid w:val="00BA72FE"/>
    <w:rsid w:val="00BB2661"/>
    <w:rsid w:val="00BB7F7A"/>
    <w:rsid w:val="00BC1E8D"/>
    <w:rsid w:val="00BC2884"/>
    <w:rsid w:val="00BD411B"/>
    <w:rsid w:val="00BD50E8"/>
    <w:rsid w:val="00BD53CE"/>
    <w:rsid w:val="00BE19DC"/>
    <w:rsid w:val="00BE2B50"/>
    <w:rsid w:val="00BE4241"/>
    <w:rsid w:val="00BF0200"/>
    <w:rsid w:val="00BF6239"/>
    <w:rsid w:val="00C02864"/>
    <w:rsid w:val="00C02B76"/>
    <w:rsid w:val="00C04D9F"/>
    <w:rsid w:val="00C12016"/>
    <w:rsid w:val="00C16223"/>
    <w:rsid w:val="00C17914"/>
    <w:rsid w:val="00C20736"/>
    <w:rsid w:val="00C20EBD"/>
    <w:rsid w:val="00C234C4"/>
    <w:rsid w:val="00C3309D"/>
    <w:rsid w:val="00C33903"/>
    <w:rsid w:val="00C407D9"/>
    <w:rsid w:val="00C414D7"/>
    <w:rsid w:val="00C430B4"/>
    <w:rsid w:val="00C44AE5"/>
    <w:rsid w:val="00C45539"/>
    <w:rsid w:val="00C5165C"/>
    <w:rsid w:val="00C561EB"/>
    <w:rsid w:val="00C570C7"/>
    <w:rsid w:val="00C6677F"/>
    <w:rsid w:val="00C7039C"/>
    <w:rsid w:val="00C75BB3"/>
    <w:rsid w:val="00C80A82"/>
    <w:rsid w:val="00C80BA5"/>
    <w:rsid w:val="00C83E9D"/>
    <w:rsid w:val="00C87588"/>
    <w:rsid w:val="00C900CB"/>
    <w:rsid w:val="00C90F8C"/>
    <w:rsid w:val="00CA33D4"/>
    <w:rsid w:val="00CA35BC"/>
    <w:rsid w:val="00CA4A6B"/>
    <w:rsid w:val="00CA4BD7"/>
    <w:rsid w:val="00CA7B3F"/>
    <w:rsid w:val="00CB3D07"/>
    <w:rsid w:val="00CB7C4F"/>
    <w:rsid w:val="00CC6352"/>
    <w:rsid w:val="00CC6AEF"/>
    <w:rsid w:val="00CD0B3C"/>
    <w:rsid w:val="00CD2DC1"/>
    <w:rsid w:val="00CD7FC6"/>
    <w:rsid w:val="00CF0B9B"/>
    <w:rsid w:val="00D047F8"/>
    <w:rsid w:val="00D0509F"/>
    <w:rsid w:val="00D057F0"/>
    <w:rsid w:val="00D1080B"/>
    <w:rsid w:val="00D1429B"/>
    <w:rsid w:val="00D14988"/>
    <w:rsid w:val="00D16270"/>
    <w:rsid w:val="00D171F9"/>
    <w:rsid w:val="00D3054B"/>
    <w:rsid w:val="00D36371"/>
    <w:rsid w:val="00D42016"/>
    <w:rsid w:val="00D51C57"/>
    <w:rsid w:val="00D61991"/>
    <w:rsid w:val="00D64B22"/>
    <w:rsid w:val="00D77B56"/>
    <w:rsid w:val="00D92084"/>
    <w:rsid w:val="00D92B3A"/>
    <w:rsid w:val="00DA03F3"/>
    <w:rsid w:val="00DA6D5B"/>
    <w:rsid w:val="00DA7A07"/>
    <w:rsid w:val="00DB280D"/>
    <w:rsid w:val="00DC2113"/>
    <w:rsid w:val="00DC57B4"/>
    <w:rsid w:val="00DD005F"/>
    <w:rsid w:val="00DD575F"/>
    <w:rsid w:val="00DE392F"/>
    <w:rsid w:val="00DE68F4"/>
    <w:rsid w:val="00DF1244"/>
    <w:rsid w:val="00DF2989"/>
    <w:rsid w:val="00DF7C19"/>
    <w:rsid w:val="00DF7D89"/>
    <w:rsid w:val="00E01AEA"/>
    <w:rsid w:val="00E02F85"/>
    <w:rsid w:val="00E07954"/>
    <w:rsid w:val="00E143D8"/>
    <w:rsid w:val="00E149D8"/>
    <w:rsid w:val="00E216FE"/>
    <w:rsid w:val="00E223D3"/>
    <w:rsid w:val="00E24492"/>
    <w:rsid w:val="00E31A87"/>
    <w:rsid w:val="00E32744"/>
    <w:rsid w:val="00E42466"/>
    <w:rsid w:val="00E4422D"/>
    <w:rsid w:val="00E56603"/>
    <w:rsid w:val="00E60E13"/>
    <w:rsid w:val="00E65FE8"/>
    <w:rsid w:val="00E770BA"/>
    <w:rsid w:val="00E77317"/>
    <w:rsid w:val="00E87357"/>
    <w:rsid w:val="00E95454"/>
    <w:rsid w:val="00EA2A59"/>
    <w:rsid w:val="00EA4D55"/>
    <w:rsid w:val="00EA5BAB"/>
    <w:rsid w:val="00EA7E82"/>
    <w:rsid w:val="00EB1ABE"/>
    <w:rsid w:val="00EC046F"/>
    <w:rsid w:val="00EC2C5C"/>
    <w:rsid w:val="00EC3BFD"/>
    <w:rsid w:val="00EC5250"/>
    <w:rsid w:val="00ED223F"/>
    <w:rsid w:val="00EE32B6"/>
    <w:rsid w:val="00EE6AE4"/>
    <w:rsid w:val="00EF0B7E"/>
    <w:rsid w:val="00EF44BB"/>
    <w:rsid w:val="00EF51AF"/>
    <w:rsid w:val="00EF676E"/>
    <w:rsid w:val="00F00C09"/>
    <w:rsid w:val="00F022E5"/>
    <w:rsid w:val="00F02CEA"/>
    <w:rsid w:val="00F03EE9"/>
    <w:rsid w:val="00F052AF"/>
    <w:rsid w:val="00F05713"/>
    <w:rsid w:val="00F120FE"/>
    <w:rsid w:val="00F15B55"/>
    <w:rsid w:val="00F23F5E"/>
    <w:rsid w:val="00F30F38"/>
    <w:rsid w:val="00F315C4"/>
    <w:rsid w:val="00F32A32"/>
    <w:rsid w:val="00F3435D"/>
    <w:rsid w:val="00F407B1"/>
    <w:rsid w:val="00F427ED"/>
    <w:rsid w:val="00F47009"/>
    <w:rsid w:val="00F512AA"/>
    <w:rsid w:val="00F52D71"/>
    <w:rsid w:val="00F55C26"/>
    <w:rsid w:val="00F56EA6"/>
    <w:rsid w:val="00F62A81"/>
    <w:rsid w:val="00F7454A"/>
    <w:rsid w:val="00F76C3C"/>
    <w:rsid w:val="00F7752B"/>
    <w:rsid w:val="00F8316F"/>
    <w:rsid w:val="00FA33AE"/>
    <w:rsid w:val="00FC3D96"/>
    <w:rsid w:val="00FC3F7C"/>
    <w:rsid w:val="00FC72E9"/>
    <w:rsid w:val="00FD0915"/>
    <w:rsid w:val="00FD4800"/>
    <w:rsid w:val="00FE35F0"/>
    <w:rsid w:val="00FE379B"/>
    <w:rsid w:val="00FF5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1AF"/>
    <w:rPr>
      <w:rFonts w:ascii="Times New Roman" w:hAnsi="Times New Roman" w:cs="Times New Roman"/>
      <w:b/>
      <w:bCs/>
      <w:kern w:val="16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F51AF"/>
    <w:pPr>
      <w:keepNext/>
      <w:spacing w:line="360" w:lineRule="auto"/>
      <w:jc w:val="center"/>
      <w:outlineLvl w:val="0"/>
    </w:pPr>
    <w:rPr>
      <w:kern w:val="0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F51AF"/>
    <w:pPr>
      <w:keepNext/>
      <w:spacing w:line="360" w:lineRule="auto"/>
      <w:outlineLvl w:val="1"/>
    </w:pPr>
    <w:rPr>
      <w:b w:val="0"/>
      <w:bCs w:val="0"/>
      <w:kern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F51AF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F51AF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rsid w:val="00EF51AF"/>
    <w:rPr>
      <w:rFonts w:ascii="Courier New" w:hAnsi="Courier New" w:cs="Courier New"/>
      <w:b w:val="0"/>
      <w:bCs w:val="0"/>
      <w:kern w:val="0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EF51AF"/>
    <w:rPr>
      <w:rFonts w:ascii="Courier New" w:eastAsia="SimSun" w:hAnsi="Courier New" w:cs="Courier New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EF51AF"/>
    <w:pPr>
      <w:ind w:firstLine="851"/>
      <w:jc w:val="both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F51AF"/>
    <w:rPr>
      <w:rFonts w:ascii="Times New Roman" w:eastAsia="SimSun" w:hAnsi="Times New Roman" w:cs="Times New Roman"/>
      <w:b/>
      <w:bCs/>
      <w:kern w:val="16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EF51AF"/>
    <w:pPr>
      <w:spacing w:line="360" w:lineRule="auto"/>
      <w:jc w:val="center"/>
    </w:pPr>
    <w:rPr>
      <w:b w:val="0"/>
      <w:bCs w:val="0"/>
      <w:kern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F51AF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5">
    <w:name w:val="Знак5"/>
    <w:basedOn w:val="Normal"/>
    <w:uiPriority w:val="99"/>
    <w:rsid w:val="00EF51AF"/>
    <w:pPr>
      <w:spacing w:after="160" w:line="240" w:lineRule="exact"/>
    </w:pPr>
    <w:rPr>
      <w:rFonts w:ascii="Verdana" w:hAnsi="Verdana" w:cs="Verdana"/>
      <w:b w:val="0"/>
      <w:bCs w:val="0"/>
      <w:kern w:val="0"/>
      <w:lang w:val="en-US" w:eastAsia="en-US"/>
    </w:rPr>
  </w:style>
  <w:style w:type="paragraph" w:styleId="NormalWeb">
    <w:name w:val="Normal (Web)"/>
    <w:basedOn w:val="Normal"/>
    <w:uiPriority w:val="99"/>
    <w:rsid w:val="00EF51AF"/>
    <w:pPr>
      <w:spacing w:before="100" w:beforeAutospacing="1" w:after="100" w:afterAutospacing="1"/>
    </w:pPr>
    <w:rPr>
      <w:rFonts w:ascii="Calibri" w:hAnsi="Calibri" w:cs="Calibri"/>
      <w:b w:val="0"/>
      <w:bCs w:val="0"/>
      <w:kern w:val="0"/>
    </w:rPr>
  </w:style>
  <w:style w:type="character" w:styleId="Hyperlink">
    <w:name w:val="Hyperlink"/>
    <w:basedOn w:val="DefaultParagraphFont"/>
    <w:uiPriority w:val="99"/>
    <w:rsid w:val="00EF51AF"/>
    <w:rPr>
      <w:color w:val="0000FF"/>
      <w:u w:val="single"/>
    </w:rPr>
  </w:style>
  <w:style w:type="character" w:customStyle="1" w:styleId="apple-style-span">
    <w:name w:val="apple-style-span"/>
    <w:uiPriority w:val="99"/>
    <w:rsid w:val="00EF51AF"/>
  </w:style>
  <w:style w:type="character" w:styleId="Strong">
    <w:name w:val="Strong"/>
    <w:basedOn w:val="DefaultParagraphFont"/>
    <w:uiPriority w:val="99"/>
    <w:qFormat/>
    <w:rsid w:val="007F1A9E"/>
    <w:rPr>
      <w:b/>
      <w:bCs/>
    </w:rPr>
  </w:style>
  <w:style w:type="paragraph" w:customStyle="1" w:styleId="3CharChar">
    <w:name w:val="Знак3 Знак Знак Char Char"/>
    <w:basedOn w:val="Normal"/>
    <w:uiPriority w:val="99"/>
    <w:rsid w:val="000D05A1"/>
    <w:pPr>
      <w:spacing w:after="160" w:line="240" w:lineRule="exact"/>
    </w:pPr>
    <w:rPr>
      <w:rFonts w:ascii="Verdana" w:hAnsi="Verdana" w:cs="Verdana"/>
      <w:b w:val="0"/>
      <w:bCs w:val="0"/>
      <w:kern w:val="0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0D05A1"/>
    <w:pPr>
      <w:spacing w:after="200" w:line="276" w:lineRule="auto"/>
      <w:ind w:left="720"/>
    </w:pPr>
    <w:rPr>
      <w:rFonts w:ascii="Calibri" w:hAnsi="Calibri" w:cs="Calibri"/>
      <w:b w:val="0"/>
      <w:bCs w:val="0"/>
      <w:kern w:val="0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F0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0150"/>
    <w:rPr>
      <w:rFonts w:ascii="Tahoma" w:eastAsia="SimSun" w:hAnsi="Tahoma" w:cs="Tahoma"/>
      <w:b/>
      <w:bCs/>
      <w:kern w:val="16"/>
      <w:sz w:val="16"/>
      <w:szCs w:val="16"/>
      <w:lang w:eastAsia="ru-RU"/>
    </w:rPr>
  </w:style>
  <w:style w:type="paragraph" w:styleId="NoSpacing">
    <w:name w:val="No Spacing"/>
    <w:uiPriority w:val="99"/>
    <w:qFormat/>
    <w:rsid w:val="00C430B4"/>
    <w:rPr>
      <w:rFonts w:ascii="Times New Roman" w:hAnsi="Times New Roman" w:cs="Times New Roman"/>
      <w:b/>
      <w:bCs/>
      <w:kern w:val="16"/>
      <w:sz w:val="24"/>
      <w:szCs w:val="24"/>
    </w:rPr>
  </w:style>
  <w:style w:type="character" w:customStyle="1" w:styleId="apple-converted-space">
    <w:name w:val="apple-converted-space"/>
    <w:uiPriority w:val="99"/>
    <w:rsid w:val="006D790C"/>
  </w:style>
  <w:style w:type="character" w:customStyle="1" w:styleId="1">
    <w:name w:val="Неразрешенное упоминание1"/>
    <w:uiPriority w:val="99"/>
    <w:semiHidden/>
    <w:rsid w:val="00434908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1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est-forum@dalgau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est-forum.dalgau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rest-forum@dalgau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.mail.ru/compose/?mailto=mailto%3atimchenko%2dnat@mail.ru" TargetMode="External"/><Relationship Id="rId10" Type="http://schemas.openxmlformats.org/officeDocument/2006/relationships/hyperlink" Target="http://www.forest-forum.dalga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est-forum@dalgau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824</Words>
  <Characters>4700</Characters>
  <Application>Microsoft Office Outlook</Application>
  <DocSecurity>0</DocSecurity>
  <Lines>0</Lines>
  <Paragraphs>0</Paragraphs>
  <ScaleCrop>false</ScaleCrop>
  <Company>DalGAU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ФГБОУ ВО «Дальневосточный государственный аграрный университет»</dc:title>
  <dc:subject/>
  <dc:creator>User</dc:creator>
  <cp:keywords/>
  <dc:description/>
  <cp:lastModifiedBy>User</cp:lastModifiedBy>
  <cp:revision>2</cp:revision>
  <cp:lastPrinted>2018-10-04T07:30:00Z</cp:lastPrinted>
  <dcterms:created xsi:type="dcterms:W3CDTF">2018-11-27T23:18:00Z</dcterms:created>
  <dcterms:modified xsi:type="dcterms:W3CDTF">2018-11-27T23:18:00Z</dcterms:modified>
</cp:coreProperties>
</file>